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E90FA" w14:textId="36CA1A8B" w:rsidR="00067233" w:rsidRDefault="00631DF5" w:rsidP="00CC7FEC">
      <w:r>
        <w:rPr>
          <w:noProof/>
        </w:rPr>
        <w:drawing>
          <wp:inline distT="0" distB="0" distL="0" distR="0" wp14:anchorId="2BB676CF" wp14:editId="4098D212">
            <wp:extent cx="6839585" cy="1438629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572FA" w14:textId="0F58AB42" w:rsidR="00631DF5" w:rsidRDefault="006300D0" w:rsidP="00CC7FEC">
      <w:r>
        <w:rPr>
          <w:noProof/>
        </w:rPr>
        <w:drawing>
          <wp:inline distT="0" distB="0" distL="0" distR="0" wp14:anchorId="12819122" wp14:editId="15FFBF40">
            <wp:extent cx="6837680" cy="1439545"/>
            <wp:effectExtent l="0" t="0" r="1270" b="8255"/>
            <wp:docPr id="5798946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01F5C" w14:textId="40998463" w:rsidR="003D591C" w:rsidRDefault="00D86EA7" w:rsidP="00CC7FEC">
      <w:r>
        <w:rPr>
          <w:noProof/>
        </w:rPr>
        <w:drawing>
          <wp:inline distT="0" distB="0" distL="0" distR="0" wp14:anchorId="5DAA0E50" wp14:editId="1163E6CA">
            <wp:extent cx="6837680" cy="2054225"/>
            <wp:effectExtent l="0" t="0" r="1270" b="3175"/>
            <wp:docPr id="490767539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89225" w14:textId="20D1B1A0" w:rsidR="00631DF5" w:rsidRDefault="00631DF5" w:rsidP="00CC7FEC">
      <w:r>
        <w:rPr>
          <w:noProof/>
        </w:rPr>
        <w:drawing>
          <wp:inline distT="0" distB="0" distL="0" distR="0" wp14:anchorId="38800E2A" wp14:editId="5E8EA15F">
            <wp:extent cx="6839585" cy="1440815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45CF4" w14:textId="4001100A" w:rsidR="009A2209" w:rsidRDefault="009A2209" w:rsidP="00CC7FEC">
      <w:r>
        <w:rPr>
          <w:noProof/>
        </w:rPr>
        <w:lastRenderedPageBreak/>
        <w:drawing>
          <wp:inline distT="0" distB="0" distL="0" distR="0" wp14:anchorId="7C031314" wp14:editId="0AB43FD2">
            <wp:extent cx="6839585" cy="1440815"/>
            <wp:effectExtent l="0" t="0" r="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4F253" w14:textId="19CD67F7" w:rsidR="00EB0E63" w:rsidRDefault="00EB0E63" w:rsidP="00CC7FEC">
      <w:r>
        <w:rPr>
          <w:noProof/>
        </w:rPr>
        <w:drawing>
          <wp:inline distT="0" distB="0" distL="0" distR="0" wp14:anchorId="484AAAA8" wp14:editId="3E4FE33D">
            <wp:extent cx="6839585" cy="1440815"/>
            <wp:effectExtent l="0" t="0" r="0" b="698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21103" w14:textId="64FB564F" w:rsidR="0024380E" w:rsidRDefault="0024380E" w:rsidP="00CC7FEC">
      <w:r>
        <w:rPr>
          <w:noProof/>
        </w:rPr>
        <w:drawing>
          <wp:inline distT="0" distB="0" distL="0" distR="0" wp14:anchorId="396601D2" wp14:editId="50B25889">
            <wp:extent cx="6839585" cy="1440815"/>
            <wp:effectExtent l="0" t="0" r="0" b="698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E12C" w14:textId="020F1F65" w:rsidR="0024380E" w:rsidRDefault="0024380E" w:rsidP="00CC7FEC">
      <w:r>
        <w:rPr>
          <w:noProof/>
        </w:rPr>
        <w:drawing>
          <wp:inline distT="0" distB="0" distL="0" distR="0" wp14:anchorId="77A881AE" wp14:editId="064E39E1">
            <wp:extent cx="6839585" cy="2055495"/>
            <wp:effectExtent l="0" t="0" r="0" b="190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9D43" w14:textId="1AB92A4C" w:rsidR="00D25126" w:rsidRDefault="001B255D" w:rsidP="00CC7FEC">
      <w:r>
        <w:rPr>
          <w:noProof/>
        </w:rPr>
        <w:lastRenderedPageBreak/>
        <w:drawing>
          <wp:inline distT="0" distB="0" distL="0" distR="0" wp14:anchorId="7CFA7790" wp14:editId="44375B5F">
            <wp:extent cx="6837680" cy="1439545"/>
            <wp:effectExtent l="0" t="0" r="1270" b="8255"/>
            <wp:docPr id="7642062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C8054" w14:textId="447149F4" w:rsidR="00D16F5F" w:rsidRDefault="00BE05F6" w:rsidP="00CC7FEC">
      <w:r>
        <w:rPr>
          <w:noProof/>
        </w:rPr>
        <w:drawing>
          <wp:inline distT="0" distB="0" distL="0" distR="0" wp14:anchorId="2B8527EC" wp14:editId="34629169">
            <wp:extent cx="6837680" cy="2340610"/>
            <wp:effectExtent l="0" t="0" r="1270" b="2540"/>
            <wp:docPr id="174183306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3D78" w14:textId="25A28ACC" w:rsidR="00D16F5F" w:rsidRDefault="00D16F5F" w:rsidP="00CC7FEC">
      <w:r>
        <w:rPr>
          <w:noProof/>
        </w:rPr>
        <w:drawing>
          <wp:inline distT="0" distB="0" distL="0" distR="0" wp14:anchorId="79128155" wp14:editId="6D77BD35">
            <wp:extent cx="6839585" cy="1440815"/>
            <wp:effectExtent l="0" t="0" r="0" b="698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28ACE" w14:textId="3E6BE04C" w:rsidR="00942839" w:rsidRDefault="00946EDE" w:rsidP="00CC7FEC">
      <w:r>
        <w:rPr>
          <w:noProof/>
        </w:rPr>
        <w:drawing>
          <wp:inline distT="0" distB="0" distL="0" distR="0" wp14:anchorId="1B6B4C4A" wp14:editId="63AEA7E5">
            <wp:extent cx="6839585" cy="1440815"/>
            <wp:effectExtent l="0" t="0" r="0" b="698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C782" w14:textId="7D738088" w:rsidR="00200DD3" w:rsidRDefault="00956ECD" w:rsidP="004D2A4F">
      <w:r>
        <w:rPr>
          <w:noProof/>
        </w:rPr>
        <w:lastRenderedPageBreak/>
        <w:drawing>
          <wp:inline distT="0" distB="0" distL="0" distR="0" wp14:anchorId="5316E880" wp14:editId="30E26386">
            <wp:extent cx="6839585" cy="2055495"/>
            <wp:effectExtent l="0" t="0" r="0" b="190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B0A2C" w14:textId="1CE6BF97" w:rsidR="009D3CA7" w:rsidRDefault="0056151A" w:rsidP="004D2A4F">
      <w:r>
        <w:rPr>
          <w:noProof/>
        </w:rPr>
        <w:drawing>
          <wp:inline distT="0" distB="0" distL="0" distR="0" wp14:anchorId="6D44298D" wp14:editId="633C571C">
            <wp:extent cx="6837680" cy="2054225"/>
            <wp:effectExtent l="0" t="0" r="1270" b="3175"/>
            <wp:docPr id="197413062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15A65" w14:textId="6C972E3D" w:rsidR="00E733F9" w:rsidRDefault="00B4577F" w:rsidP="004D2A4F">
      <w:r>
        <w:rPr>
          <w:noProof/>
        </w:rPr>
        <w:drawing>
          <wp:inline distT="0" distB="0" distL="0" distR="0" wp14:anchorId="21F39776" wp14:editId="402F2B26">
            <wp:extent cx="6837680" cy="1439545"/>
            <wp:effectExtent l="0" t="0" r="1270" b="8255"/>
            <wp:docPr id="110005063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D805" w14:textId="0FFFD8E3" w:rsidR="00AC6919" w:rsidRDefault="00E733F9" w:rsidP="004D2A4F">
      <w:r>
        <w:rPr>
          <w:noProof/>
        </w:rPr>
        <w:drawing>
          <wp:inline distT="0" distB="0" distL="0" distR="0" wp14:anchorId="0DCF5FA5" wp14:editId="33B709CD">
            <wp:extent cx="6839585" cy="1440815"/>
            <wp:effectExtent l="0" t="0" r="0" b="698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F3CB8" w14:textId="672CECEC" w:rsidR="00822296" w:rsidRDefault="00282649" w:rsidP="004D2A4F">
      <w:r>
        <w:rPr>
          <w:noProof/>
        </w:rPr>
        <w:lastRenderedPageBreak/>
        <w:drawing>
          <wp:inline distT="0" distB="0" distL="0" distR="0" wp14:anchorId="27A96722" wp14:editId="69EDE9BD">
            <wp:extent cx="6839585" cy="1440815"/>
            <wp:effectExtent l="0" t="0" r="0" b="6985"/>
            <wp:docPr id="451" name="Grafi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E379" w14:textId="2D3382F0" w:rsidR="00282649" w:rsidRDefault="00282649" w:rsidP="004D2A4F">
      <w:r>
        <w:rPr>
          <w:noProof/>
        </w:rPr>
        <w:drawing>
          <wp:inline distT="0" distB="0" distL="0" distR="0" wp14:anchorId="2E1CA682" wp14:editId="438700B9">
            <wp:extent cx="6839585" cy="1440815"/>
            <wp:effectExtent l="0" t="0" r="0" b="6985"/>
            <wp:docPr id="458" name="Grafik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6FEA7" w14:textId="37FA7B1A" w:rsidR="00830634" w:rsidRDefault="00144D14" w:rsidP="004D2A4F">
      <w:r>
        <w:rPr>
          <w:noProof/>
        </w:rPr>
        <w:drawing>
          <wp:inline distT="0" distB="0" distL="0" distR="0" wp14:anchorId="64FEC3EC" wp14:editId="79832A4B">
            <wp:extent cx="6837680" cy="1439545"/>
            <wp:effectExtent l="0" t="0" r="1270" b="8255"/>
            <wp:docPr id="115689135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AE15" w14:textId="1670632B" w:rsidR="00830634" w:rsidRDefault="00144D14" w:rsidP="004D2A4F">
      <w:r>
        <w:rPr>
          <w:noProof/>
        </w:rPr>
        <w:drawing>
          <wp:inline distT="0" distB="0" distL="0" distR="0" wp14:anchorId="6B48A46C" wp14:editId="2B23C604">
            <wp:extent cx="6837680" cy="1439545"/>
            <wp:effectExtent l="0" t="0" r="1270" b="8255"/>
            <wp:docPr id="140605067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F11C7" w14:textId="57E3AF78" w:rsidR="00830634" w:rsidRDefault="00607328" w:rsidP="004D2A4F">
      <w:r>
        <w:rPr>
          <w:noProof/>
        </w:rPr>
        <w:lastRenderedPageBreak/>
        <w:drawing>
          <wp:inline distT="0" distB="0" distL="0" distR="0" wp14:anchorId="67A952D5" wp14:editId="3FD48AF5">
            <wp:extent cx="6839585" cy="2055495"/>
            <wp:effectExtent l="0" t="0" r="0" b="1905"/>
            <wp:docPr id="470" name="Grafik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D363" w14:textId="04B44B73" w:rsidR="00607328" w:rsidRDefault="00C323C1" w:rsidP="004D2A4F">
      <w:r>
        <w:rPr>
          <w:noProof/>
        </w:rPr>
        <w:drawing>
          <wp:inline distT="0" distB="0" distL="0" distR="0" wp14:anchorId="419319BD" wp14:editId="5074F927">
            <wp:extent cx="6839585" cy="1438629"/>
            <wp:effectExtent l="0" t="0" r="0" b="9525"/>
            <wp:docPr id="476" name="Grafik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Grafik 47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C4D9F" w14:textId="3298A488" w:rsidR="00C323C1" w:rsidRDefault="0052180A" w:rsidP="004D2A4F">
      <w:r>
        <w:rPr>
          <w:noProof/>
        </w:rPr>
        <w:drawing>
          <wp:inline distT="0" distB="0" distL="0" distR="0" wp14:anchorId="6690EE09" wp14:editId="2FC84F58">
            <wp:extent cx="6839585" cy="1440815"/>
            <wp:effectExtent l="0" t="0" r="0" b="6985"/>
            <wp:docPr id="478" name="Grafik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899D4" w14:textId="755EE3C2" w:rsidR="0052180A" w:rsidRDefault="006D65CD" w:rsidP="004D2A4F">
      <w:r>
        <w:rPr>
          <w:noProof/>
        </w:rPr>
        <w:drawing>
          <wp:inline distT="0" distB="0" distL="0" distR="0" wp14:anchorId="27F51547" wp14:editId="1E81D1EB">
            <wp:extent cx="6837680" cy="1439545"/>
            <wp:effectExtent l="0" t="0" r="1270" b="8255"/>
            <wp:docPr id="193004580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627E" w14:textId="70CC908E" w:rsidR="0052180A" w:rsidRDefault="00EA1ECD" w:rsidP="004D2A4F">
      <w:r>
        <w:rPr>
          <w:noProof/>
        </w:rPr>
        <w:lastRenderedPageBreak/>
        <w:drawing>
          <wp:inline distT="0" distB="0" distL="0" distR="0" wp14:anchorId="21A74083" wp14:editId="383A899E">
            <wp:extent cx="6839585" cy="1438629"/>
            <wp:effectExtent l="0" t="0" r="0" b="9525"/>
            <wp:docPr id="482" name="Grafik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Grafik 48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95489" w14:textId="75B37600" w:rsidR="00EA1ECD" w:rsidRDefault="006D65CD" w:rsidP="004D2A4F">
      <w:r>
        <w:rPr>
          <w:noProof/>
        </w:rPr>
        <w:drawing>
          <wp:inline distT="0" distB="0" distL="0" distR="0" wp14:anchorId="39B79C5E" wp14:editId="43D24BD1">
            <wp:extent cx="6837680" cy="1439545"/>
            <wp:effectExtent l="0" t="0" r="1270" b="8255"/>
            <wp:docPr id="45467121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8E23B" w14:textId="019A3F1F" w:rsidR="0064046F" w:rsidRDefault="006656E5" w:rsidP="004D2A4F">
      <w:r>
        <w:rPr>
          <w:noProof/>
        </w:rPr>
        <w:drawing>
          <wp:inline distT="0" distB="0" distL="0" distR="0" wp14:anchorId="28F8B6AB" wp14:editId="588BADE0">
            <wp:extent cx="6837680" cy="2340610"/>
            <wp:effectExtent l="0" t="0" r="1270" b="2540"/>
            <wp:docPr id="1134138171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A0E5" w14:textId="7B8ED993" w:rsidR="0064046F" w:rsidRDefault="00BB17AF" w:rsidP="004D2A4F">
      <w:r>
        <w:rPr>
          <w:noProof/>
        </w:rPr>
        <w:drawing>
          <wp:inline distT="0" distB="0" distL="0" distR="0" wp14:anchorId="34E4BBC6" wp14:editId="3EFA7FE1">
            <wp:extent cx="6839585" cy="1438629"/>
            <wp:effectExtent l="0" t="0" r="0" b="9525"/>
            <wp:docPr id="497" name="Grafik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Grafik 49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D2172" w14:textId="21241DC4" w:rsidR="00BB17AF" w:rsidRDefault="00747B40" w:rsidP="004D2A4F">
      <w:r>
        <w:rPr>
          <w:noProof/>
        </w:rPr>
        <w:lastRenderedPageBreak/>
        <w:drawing>
          <wp:inline distT="0" distB="0" distL="0" distR="0" wp14:anchorId="202E5DCB" wp14:editId="4A2C50C9">
            <wp:extent cx="6837680" cy="2054225"/>
            <wp:effectExtent l="0" t="0" r="1270" b="3175"/>
            <wp:docPr id="33337077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1826" w14:textId="7485EB6B" w:rsidR="00E40D1C" w:rsidRDefault="00E40D1C" w:rsidP="004D2A4F">
      <w:r>
        <w:rPr>
          <w:noProof/>
        </w:rPr>
        <w:drawing>
          <wp:inline distT="0" distB="0" distL="0" distR="0" wp14:anchorId="5CFF93A8" wp14:editId="085D0B44">
            <wp:extent cx="6839585" cy="1440815"/>
            <wp:effectExtent l="0" t="0" r="0" b="6985"/>
            <wp:docPr id="500" name="Grafik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1045" w14:textId="1775A646" w:rsidR="00E40D1C" w:rsidRDefault="00E40D1C" w:rsidP="004D2A4F">
      <w:r>
        <w:rPr>
          <w:noProof/>
        </w:rPr>
        <w:drawing>
          <wp:inline distT="0" distB="0" distL="0" distR="0" wp14:anchorId="7A716E52" wp14:editId="29936AD1">
            <wp:extent cx="6839585" cy="1440815"/>
            <wp:effectExtent l="0" t="0" r="0" b="6985"/>
            <wp:docPr id="503" name="Grafik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E52B4" w14:textId="3AD4B435" w:rsidR="00E40D1C" w:rsidRDefault="00A070E1" w:rsidP="004D2A4F">
      <w:r>
        <w:rPr>
          <w:noProof/>
        </w:rPr>
        <w:drawing>
          <wp:inline distT="0" distB="0" distL="0" distR="0" wp14:anchorId="0D134CCE" wp14:editId="37DCAE1E">
            <wp:extent cx="6839585" cy="1438629"/>
            <wp:effectExtent l="0" t="0" r="0" b="9525"/>
            <wp:docPr id="504" name="Grafik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Grafik 50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EE601" w14:textId="051137C1" w:rsidR="00A070E1" w:rsidRDefault="00A070E1" w:rsidP="004D2A4F">
      <w:r>
        <w:rPr>
          <w:noProof/>
        </w:rPr>
        <w:lastRenderedPageBreak/>
        <w:drawing>
          <wp:inline distT="0" distB="0" distL="0" distR="0" wp14:anchorId="1EA91D9A" wp14:editId="1064C61E">
            <wp:extent cx="6839585" cy="1440815"/>
            <wp:effectExtent l="0" t="0" r="0" b="6985"/>
            <wp:docPr id="505" name="Grafik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EE622" w14:textId="03E3585C" w:rsidR="00A070E1" w:rsidRDefault="00A070E1" w:rsidP="004D2A4F">
      <w:r>
        <w:rPr>
          <w:noProof/>
        </w:rPr>
        <w:drawing>
          <wp:inline distT="0" distB="0" distL="0" distR="0" wp14:anchorId="500CAB28" wp14:editId="03CA3780">
            <wp:extent cx="6839585" cy="1438629"/>
            <wp:effectExtent l="0" t="0" r="0" b="9525"/>
            <wp:docPr id="506" name="Grafik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Grafik 50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DBAEF" w14:textId="4A2FCE19" w:rsidR="00A070E1" w:rsidRDefault="00BE70C9" w:rsidP="004D2A4F">
      <w:r>
        <w:rPr>
          <w:noProof/>
        </w:rPr>
        <w:drawing>
          <wp:inline distT="0" distB="0" distL="0" distR="0" wp14:anchorId="30A1DC7A" wp14:editId="4C3C8E66">
            <wp:extent cx="6837680" cy="2054225"/>
            <wp:effectExtent l="0" t="0" r="1270" b="3175"/>
            <wp:docPr id="40634856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790C" w14:textId="64A33E0D" w:rsidR="003616DE" w:rsidRDefault="003616DE" w:rsidP="004D2A4F">
      <w:r>
        <w:rPr>
          <w:noProof/>
        </w:rPr>
        <w:drawing>
          <wp:inline distT="0" distB="0" distL="0" distR="0" wp14:anchorId="6229000E" wp14:editId="0EAB81E7">
            <wp:extent cx="6839585" cy="1440815"/>
            <wp:effectExtent l="0" t="0" r="0" b="6985"/>
            <wp:docPr id="508" name="Grafik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5A32F" w14:textId="4A7ABF85" w:rsidR="00A77364" w:rsidRDefault="00A77364" w:rsidP="004D2A4F">
      <w:r>
        <w:rPr>
          <w:noProof/>
        </w:rPr>
        <w:lastRenderedPageBreak/>
        <w:drawing>
          <wp:inline distT="0" distB="0" distL="0" distR="0" wp14:anchorId="1AE77C24" wp14:editId="7384D8B6">
            <wp:extent cx="6839585" cy="1440815"/>
            <wp:effectExtent l="0" t="0" r="0" b="6985"/>
            <wp:docPr id="509" name="Grafik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E0360" w14:textId="14FF803C" w:rsidR="00A77364" w:rsidRDefault="00DA00E8" w:rsidP="004D2A4F">
      <w:r>
        <w:rPr>
          <w:noProof/>
        </w:rPr>
        <w:drawing>
          <wp:inline distT="0" distB="0" distL="0" distR="0" wp14:anchorId="0A6FC317" wp14:editId="479407E4">
            <wp:extent cx="6837680" cy="1439545"/>
            <wp:effectExtent l="0" t="0" r="1270" b="8255"/>
            <wp:docPr id="186950667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2F2CA" w14:textId="1835FCD6" w:rsidR="00A77364" w:rsidRDefault="00A77364" w:rsidP="004D2A4F">
      <w:r>
        <w:rPr>
          <w:noProof/>
        </w:rPr>
        <w:drawing>
          <wp:inline distT="0" distB="0" distL="0" distR="0" wp14:anchorId="381D046D" wp14:editId="40ABC1C8">
            <wp:extent cx="6839585" cy="1440815"/>
            <wp:effectExtent l="0" t="0" r="0" b="6985"/>
            <wp:docPr id="511" name="Grafik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FB21" w14:textId="216A56E5" w:rsidR="00A77364" w:rsidRDefault="009C3B30" w:rsidP="004D2A4F">
      <w:r>
        <w:rPr>
          <w:noProof/>
        </w:rPr>
        <w:drawing>
          <wp:inline distT="0" distB="0" distL="0" distR="0" wp14:anchorId="00099DE9" wp14:editId="6D062FF2">
            <wp:extent cx="6837680" cy="1439545"/>
            <wp:effectExtent l="0" t="0" r="1270" b="8255"/>
            <wp:docPr id="6449307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F0978" w14:textId="5BCD34E6" w:rsidR="00EB03B3" w:rsidRDefault="00EB03B3" w:rsidP="004D2A4F">
      <w:r>
        <w:rPr>
          <w:noProof/>
        </w:rPr>
        <w:drawing>
          <wp:inline distT="0" distB="0" distL="0" distR="0" wp14:anchorId="45A4C8F3" wp14:editId="45A4BC00">
            <wp:extent cx="6839585" cy="1440815"/>
            <wp:effectExtent l="0" t="0" r="0" b="6985"/>
            <wp:docPr id="513" name="Grafik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921B4" w14:textId="37E7F56E" w:rsidR="00EB03B3" w:rsidRDefault="00D26457" w:rsidP="004D2A4F">
      <w:r>
        <w:rPr>
          <w:noProof/>
        </w:rPr>
        <w:lastRenderedPageBreak/>
        <w:drawing>
          <wp:inline distT="0" distB="0" distL="0" distR="0" wp14:anchorId="70E1D62B" wp14:editId="425AFEA6">
            <wp:extent cx="6839585" cy="1440815"/>
            <wp:effectExtent l="0" t="0" r="0" b="6985"/>
            <wp:docPr id="514" name="Grafik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7CD1" w14:textId="0C87883C" w:rsidR="00D26457" w:rsidRDefault="00D26457" w:rsidP="004D2A4F">
      <w:r>
        <w:rPr>
          <w:noProof/>
        </w:rPr>
        <w:drawing>
          <wp:inline distT="0" distB="0" distL="0" distR="0" wp14:anchorId="4E84CAA1" wp14:editId="4F83C0C8">
            <wp:extent cx="6839585" cy="1440815"/>
            <wp:effectExtent l="0" t="0" r="0" b="6985"/>
            <wp:docPr id="516" name="Grafik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5B541" w14:textId="68E40519" w:rsidR="00D22D52" w:rsidRDefault="008D64C1" w:rsidP="004D2A4F">
      <w:r>
        <w:rPr>
          <w:noProof/>
        </w:rPr>
        <w:drawing>
          <wp:inline distT="0" distB="0" distL="0" distR="0" wp14:anchorId="2E0D153D" wp14:editId="6AD0D764">
            <wp:extent cx="6837680" cy="2340610"/>
            <wp:effectExtent l="0" t="0" r="1270" b="2540"/>
            <wp:docPr id="1682616108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3ED9" w14:textId="4FEF7D46" w:rsidR="00302C8E" w:rsidRDefault="00067DE7" w:rsidP="004D2A4F">
      <w:r>
        <w:rPr>
          <w:noProof/>
        </w:rPr>
        <w:drawing>
          <wp:inline distT="0" distB="0" distL="0" distR="0" wp14:anchorId="10AB6723" wp14:editId="60F076D4">
            <wp:extent cx="6839585" cy="1440815"/>
            <wp:effectExtent l="0" t="0" r="0" b="6985"/>
            <wp:docPr id="519" name="Grafik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CBE72" w14:textId="7FBD3DEA" w:rsidR="00302C8E" w:rsidRDefault="009E66B0" w:rsidP="004D2A4F">
      <w:r>
        <w:rPr>
          <w:noProof/>
        </w:rPr>
        <w:lastRenderedPageBreak/>
        <w:drawing>
          <wp:inline distT="0" distB="0" distL="0" distR="0" wp14:anchorId="714B897E" wp14:editId="18C2AEEB">
            <wp:extent cx="6837680" cy="1439545"/>
            <wp:effectExtent l="0" t="0" r="1270" b="8255"/>
            <wp:docPr id="49348721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0AA92" w14:textId="1C3E7531" w:rsidR="00D26457" w:rsidRDefault="00302C8E" w:rsidP="004D2A4F">
      <w:r>
        <w:rPr>
          <w:noProof/>
        </w:rPr>
        <w:drawing>
          <wp:inline distT="0" distB="0" distL="0" distR="0" wp14:anchorId="2EA9CCA1" wp14:editId="7917AC6B">
            <wp:extent cx="6839585" cy="2055495"/>
            <wp:effectExtent l="0" t="0" r="0" b="1905"/>
            <wp:docPr id="517" name="Grafik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1C2D" w14:textId="7F679CE5" w:rsidR="008A02BA" w:rsidRDefault="008E0B5E" w:rsidP="004D2A4F">
      <w:r>
        <w:rPr>
          <w:noProof/>
        </w:rPr>
        <w:drawing>
          <wp:inline distT="0" distB="0" distL="0" distR="0" wp14:anchorId="2BAFD897" wp14:editId="521EB737">
            <wp:extent cx="6837680" cy="2054225"/>
            <wp:effectExtent l="0" t="0" r="1270" b="3175"/>
            <wp:docPr id="898313517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3EECE" w14:textId="54FA59A3" w:rsidR="00282649" w:rsidRDefault="008A02BA" w:rsidP="004D2A4F">
      <w:r>
        <w:rPr>
          <w:noProof/>
        </w:rPr>
        <w:drawing>
          <wp:inline distT="0" distB="0" distL="0" distR="0" wp14:anchorId="5EAA14BE" wp14:editId="20721E1F">
            <wp:extent cx="6839585" cy="1440815"/>
            <wp:effectExtent l="0" t="0" r="0" b="6985"/>
            <wp:docPr id="522" name="Grafik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E53E" w14:textId="3803D59E" w:rsidR="00092EB0" w:rsidRDefault="00092EB0" w:rsidP="004D2A4F">
      <w:r>
        <w:rPr>
          <w:noProof/>
        </w:rPr>
        <w:lastRenderedPageBreak/>
        <w:drawing>
          <wp:inline distT="0" distB="0" distL="0" distR="0" wp14:anchorId="58F684AF" wp14:editId="6FCD74B9">
            <wp:extent cx="6839585" cy="1440815"/>
            <wp:effectExtent l="0" t="0" r="0" b="6985"/>
            <wp:docPr id="523" name="Grafik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C48F" w14:textId="017C9C02" w:rsidR="00092EB0" w:rsidRDefault="00455DDF" w:rsidP="004D2A4F">
      <w:r>
        <w:rPr>
          <w:noProof/>
        </w:rPr>
        <w:drawing>
          <wp:inline distT="0" distB="0" distL="0" distR="0" wp14:anchorId="3581A345" wp14:editId="2C48D769">
            <wp:extent cx="6837680" cy="1439545"/>
            <wp:effectExtent l="0" t="0" r="1270" b="8255"/>
            <wp:docPr id="161158071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FB046" w14:textId="617501B7" w:rsidR="00092EB0" w:rsidRDefault="00092EB0" w:rsidP="004D2A4F">
      <w:r>
        <w:rPr>
          <w:noProof/>
        </w:rPr>
        <w:drawing>
          <wp:inline distT="0" distB="0" distL="0" distR="0" wp14:anchorId="5044E9C1" wp14:editId="34169593">
            <wp:extent cx="6839585" cy="1440815"/>
            <wp:effectExtent l="0" t="0" r="0" b="6985"/>
            <wp:docPr id="525" name="Grafik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3052" w14:textId="54573FA4" w:rsidR="00092EB0" w:rsidRDefault="00C90C5A" w:rsidP="004D2A4F">
      <w:r>
        <w:rPr>
          <w:noProof/>
        </w:rPr>
        <w:drawing>
          <wp:inline distT="0" distB="0" distL="0" distR="0" wp14:anchorId="317D15CC" wp14:editId="333A0825">
            <wp:extent cx="6839585" cy="1440815"/>
            <wp:effectExtent l="0" t="0" r="0" b="6985"/>
            <wp:docPr id="526" name="Grafik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71A4E" w14:textId="0C99818D" w:rsidR="00C90C5A" w:rsidRDefault="002209FC" w:rsidP="004D2A4F">
      <w:r>
        <w:rPr>
          <w:noProof/>
        </w:rPr>
        <w:drawing>
          <wp:inline distT="0" distB="0" distL="0" distR="0" wp14:anchorId="0397BD09" wp14:editId="43B4DD45">
            <wp:extent cx="6837680" cy="1439545"/>
            <wp:effectExtent l="0" t="0" r="1270" b="8255"/>
            <wp:docPr id="1896809709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02F0C" w14:textId="7D5B0D5B" w:rsidR="00C90C5A" w:rsidRDefault="00C90C5A" w:rsidP="004D2A4F">
      <w:r>
        <w:rPr>
          <w:noProof/>
        </w:rPr>
        <w:lastRenderedPageBreak/>
        <w:drawing>
          <wp:inline distT="0" distB="0" distL="0" distR="0" wp14:anchorId="5B142956" wp14:editId="028D2F45">
            <wp:extent cx="6839585" cy="1440815"/>
            <wp:effectExtent l="0" t="0" r="0" b="6985"/>
            <wp:docPr id="528" name="Grafik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AA89" w14:textId="7E875ED1" w:rsidR="000E4371" w:rsidRDefault="000E4371" w:rsidP="004D2A4F">
      <w:r>
        <w:rPr>
          <w:noProof/>
        </w:rPr>
        <w:drawing>
          <wp:inline distT="0" distB="0" distL="0" distR="0" wp14:anchorId="4E53018E" wp14:editId="0697899F">
            <wp:extent cx="6839585" cy="1440815"/>
            <wp:effectExtent l="0" t="0" r="0" b="6985"/>
            <wp:docPr id="530" name="Grafik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206CD" w14:textId="76B58EED" w:rsidR="000E4371" w:rsidRDefault="000E4371" w:rsidP="004D2A4F">
      <w:r>
        <w:rPr>
          <w:noProof/>
        </w:rPr>
        <w:drawing>
          <wp:inline distT="0" distB="0" distL="0" distR="0" wp14:anchorId="5294B307" wp14:editId="23DD2A89">
            <wp:extent cx="6839585" cy="1440815"/>
            <wp:effectExtent l="0" t="0" r="0" b="6985"/>
            <wp:docPr id="531" name="Grafik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604AF" w14:textId="629611A6" w:rsidR="000E4371" w:rsidRDefault="000E4371" w:rsidP="004D2A4F">
      <w:r>
        <w:rPr>
          <w:noProof/>
        </w:rPr>
        <w:drawing>
          <wp:inline distT="0" distB="0" distL="0" distR="0" wp14:anchorId="036D4698" wp14:editId="10BA9FED">
            <wp:extent cx="6839585" cy="1440815"/>
            <wp:effectExtent l="0" t="0" r="0" b="6985"/>
            <wp:docPr id="532" name="Grafik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4B32" w14:textId="5E8B2703" w:rsidR="004211F9" w:rsidRDefault="004211F9" w:rsidP="004D2A4F">
      <w:r>
        <w:rPr>
          <w:noProof/>
        </w:rPr>
        <w:drawing>
          <wp:inline distT="0" distB="0" distL="0" distR="0" wp14:anchorId="3ECEC79E" wp14:editId="4A0FE32E">
            <wp:extent cx="6839585" cy="1440815"/>
            <wp:effectExtent l="0" t="0" r="0" b="6985"/>
            <wp:docPr id="534" name="Grafik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72CA" w14:textId="0D035170" w:rsidR="004211F9" w:rsidRDefault="00321688" w:rsidP="004D2A4F">
      <w:r>
        <w:rPr>
          <w:noProof/>
        </w:rPr>
        <w:lastRenderedPageBreak/>
        <w:drawing>
          <wp:inline distT="0" distB="0" distL="0" distR="0" wp14:anchorId="3AE2F48F" wp14:editId="400B4FDB">
            <wp:extent cx="6837680" cy="1439545"/>
            <wp:effectExtent l="0" t="0" r="1270" b="8255"/>
            <wp:docPr id="60006045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196E6" w14:textId="5C1BDF66" w:rsidR="004211F9" w:rsidRDefault="00C251FF" w:rsidP="004D2A4F">
      <w:r>
        <w:rPr>
          <w:noProof/>
        </w:rPr>
        <w:drawing>
          <wp:inline distT="0" distB="0" distL="0" distR="0" wp14:anchorId="4828478F" wp14:editId="336A94C2">
            <wp:extent cx="6839585" cy="1438629"/>
            <wp:effectExtent l="0" t="0" r="0" b="9525"/>
            <wp:docPr id="536" name="Grafik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Grafik 53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C7D0B" w14:textId="6DAB8553" w:rsidR="00C251FF" w:rsidRDefault="00C251FF" w:rsidP="004D2A4F">
      <w:r>
        <w:rPr>
          <w:noProof/>
        </w:rPr>
        <w:drawing>
          <wp:inline distT="0" distB="0" distL="0" distR="0" wp14:anchorId="673AA7A6" wp14:editId="7A5017BC">
            <wp:extent cx="6839585" cy="2055495"/>
            <wp:effectExtent l="0" t="0" r="0" b="1905"/>
            <wp:docPr id="538" name="Grafik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7315D" w14:textId="0004F137" w:rsidR="00C251FF" w:rsidRDefault="00C251FF" w:rsidP="004D2A4F">
      <w:r>
        <w:rPr>
          <w:noProof/>
        </w:rPr>
        <w:drawing>
          <wp:inline distT="0" distB="0" distL="0" distR="0" wp14:anchorId="4B3EDC73" wp14:editId="0CDFC7E9">
            <wp:extent cx="6839585" cy="2055495"/>
            <wp:effectExtent l="0" t="0" r="0" b="1905"/>
            <wp:docPr id="539" name="Grafik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12569" w14:textId="20A4E786" w:rsidR="00C251FF" w:rsidRDefault="00BF30A4" w:rsidP="004D2A4F">
      <w:r>
        <w:rPr>
          <w:noProof/>
        </w:rPr>
        <w:lastRenderedPageBreak/>
        <w:drawing>
          <wp:inline distT="0" distB="0" distL="0" distR="0" wp14:anchorId="37ED314B" wp14:editId="32812CEA">
            <wp:extent cx="6839585" cy="1440815"/>
            <wp:effectExtent l="0" t="0" r="0" b="6985"/>
            <wp:docPr id="540" name="Grafik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CBB46" w14:textId="756292F7" w:rsidR="00BF30A4" w:rsidRDefault="0064371C" w:rsidP="004D2A4F">
      <w:r>
        <w:rPr>
          <w:noProof/>
        </w:rPr>
        <w:drawing>
          <wp:inline distT="0" distB="0" distL="0" distR="0" wp14:anchorId="6FCAD79E" wp14:editId="3518041D">
            <wp:extent cx="6837680" cy="1439545"/>
            <wp:effectExtent l="0" t="0" r="1270" b="8255"/>
            <wp:docPr id="177996558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1967" w14:textId="6F06FAF5" w:rsidR="00BF30A4" w:rsidRDefault="00BF30A4" w:rsidP="004D2A4F">
      <w:r>
        <w:rPr>
          <w:noProof/>
        </w:rPr>
        <w:drawing>
          <wp:inline distT="0" distB="0" distL="0" distR="0" wp14:anchorId="34B0363F" wp14:editId="5F87925E">
            <wp:extent cx="6839585" cy="1440815"/>
            <wp:effectExtent l="0" t="0" r="0" b="6985"/>
            <wp:docPr id="542" name="Grafik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4FE2C" w14:textId="5AE8C787" w:rsidR="00BF30A4" w:rsidRDefault="00FF2BFF" w:rsidP="004D2A4F">
      <w:r>
        <w:rPr>
          <w:noProof/>
        </w:rPr>
        <w:drawing>
          <wp:inline distT="0" distB="0" distL="0" distR="0" wp14:anchorId="58798F2B" wp14:editId="4E1A1D74">
            <wp:extent cx="6839585" cy="1440815"/>
            <wp:effectExtent l="0" t="0" r="0" b="6985"/>
            <wp:docPr id="543" name="Grafik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432A5" w14:textId="61901F48" w:rsidR="00FF2BFF" w:rsidRDefault="00FF2BFF" w:rsidP="004D2A4F">
      <w:r>
        <w:rPr>
          <w:noProof/>
        </w:rPr>
        <w:drawing>
          <wp:inline distT="0" distB="0" distL="0" distR="0" wp14:anchorId="5FC2BA02" wp14:editId="2FF028FF">
            <wp:extent cx="6839585" cy="1440815"/>
            <wp:effectExtent l="0" t="0" r="0" b="6985"/>
            <wp:docPr id="544" name="Grafik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01FA" w14:textId="158BB683" w:rsidR="00FF2BFF" w:rsidRDefault="000E6107" w:rsidP="004D2A4F">
      <w:r>
        <w:rPr>
          <w:noProof/>
        </w:rPr>
        <w:lastRenderedPageBreak/>
        <w:drawing>
          <wp:inline distT="0" distB="0" distL="0" distR="0" wp14:anchorId="73EA27C5" wp14:editId="3C83561F">
            <wp:extent cx="6839585" cy="2055495"/>
            <wp:effectExtent l="0" t="0" r="0" b="1905"/>
            <wp:docPr id="546" name="Grafik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9D1E9" w14:textId="2BCE8231" w:rsidR="000E6107" w:rsidRDefault="000E6107" w:rsidP="004D2A4F">
      <w:r>
        <w:rPr>
          <w:noProof/>
        </w:rPr>
        <w:drawing>
          <wp:inline distT="0" distB="0" distL="0" distR="0" wp14:anchorId="777D9230" wp14:editId="3B3CEFF6">
            <wp:extent cx="6839585" cy="1440815"/>
            <wp:effectExtent l="0" t="0" r="0" b="6985"/>
            <wp:docPr id="547" name="Grafik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EF30" w14:textId="2631AF11" w:rsidR="000E6107" w:rsidRDefault="000E6107" w:rsidP="004D2A4F">
      <w:r>
        <w:rPr>
          <w:noProof/>
        </w:rPr>
        <w:drawing>
          <wp:inline distT="0" distB="0" distL="0" distR="0" wp14:anchorId="5B2646E5" wp14:editId="718C15EA">
            <wp:extent cx="6839585" cy="2055495"/>
            <wp:effectExtent l="0" t="0" r="0" b="1905"/>
            <wp:docPr id="548" name="Grafik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AD7BC" w14:textId="156B4382" w:rsidR="000E6107" w:rsidRDefault="00245D8D" w:rsidP="004D2A4F">
      <w:r>
        <w:rPr>
          <w:noProof/>
        </w:rPr>
        <w:drawing>
          <wp:inline distT="0" distB="0" distL="0" distR="0" wp14:anchorId="435D1FCF" wp14:editId="03635973">
            <wp:extent cx="6837680" cy="1439545"/>
            <wp:effectExtent l="0" t="0" r="1270" b="8255"/>
            <wp:docPr id="6505743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C142B" w14:textId="739766BE" w:rsidR="00066A3D" w:rsidRDefault="00066A3D" w:rsidP="004D2A4F">
      <w:r>
        <w:rPr>
          <w:noProof/>
        </w:rPr>
        <w:lastRenderedPageBreak/>
        <w:drawing>
          <wp:inline distT="0" distB="0" distL="0" distR="0" wp14:anchorId="2DB739A9" wp14:editId="1882F901">
            <wp:extent cx="6839585" cy="1440815"/>
            <wp:effectExtent l="0" t="0" r="0" b="6985"/>
            <wp:docPr id="550" name="Grafik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F9A1A" w14:textId="4540688D" w:rsidR="00066A3D" w:rsidRDefault="000A43CA" w:rsidP="004D2A4F">
      <w:r>
        <w:rPr>
          <w:noProof/>
        </w:rPr>
        <w:drawing>
          <wp:inline distT="0" distB="0" distL="0" distR="0" wp14:anchorId="6A865A06" wp14:editId="2B49B20D">
            <wp:extent cx="6837680" cy="1439545"/>
            <wp:effectExtent l="0" t="0" r="1270" b="8255"/>
            <wp:docPr id="739851252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BF42" w14:textId="77CB4FC2" w:rsidR="00066A3D" w:rsidRDefault="00E47130" w:rsidP="004D2A4F">
      <w:r>
        <w:rPr>
          <w:noProof/>
        </w:rPr>
        <w:drawing>
          <wp:inline distT="0" distB="0" distL="0" distR="0" wp14:anchorId="33939758" wp14:editId="56683BCF">
            <wp:extent cx="6839585" cy="2055495"/>
            <wp:effectExtent l="0" t="0" r="0" b="1905"/>
            <wp:docPr id="552" name="Grafik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B849" w14:textId="75874016" w:rsidR="00E47130" w:rsidRDefault="00B93879" w:rsidP="004D2A4F">
      <w:r>
        <w:rPr>
          <w:noProof/>
        </w:rPr>
        <w:drawing>
          <wp:inline distT="0" distB="0" distL="0" distR="0" wp14:anchorId="4C3B6EC8" wp14:editId="279E0DE1">
            <wp:extent cx="6837680" cy="1439545"/>
            <wp:effectExtent l="0" t="0" r="1270" b="8255"/>
            <wp:docPr id="133597392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64F5" w14:textId="77777777" w:rsidR="00615134" w:rsidRDefault="00615134" w:rsidP="004D2A4F"/>
    <w:p w14:paraId="103E15D3" w14:textId="3432EE0D" w:rsidR="00615134" w:rsidRPr="004D2A4F" w:rsidRDefault="00615134" w:rsidP="004D2A4F">
      <w:pPr>
        <w:sectPr w:rsidR="00615134" w:rsidRPr="004D2A4F" w:rsidSect="00AA0588">
          <w:headerReference w:type="default" r:id="rId87"/>
          <w:footerReference w:type="default" r:id="rId88"/>
          <w:pgSz w:w="11906" w:h="16838" w:code="9"/>
          <w:pgMar w:top="1531" w:right="567" w:bottom="1418" w:left="567" w:header="567" w:footer="340" w:gutter="0"/>
          <w:cols w:space="708"/>
          <w:docGrid w:linePitch="360"/>
        </w:sectPr>
      </w:pPr>
    </w:p>
    <w:p w14:paraId="432EAE34" w14:textId="77777777" w:rsidR="0096597C" w:rsidRDefault="0096597C" w:rsidP="0096597C">
      <w:pPr>
        <w:pStyle w:val="berschrift1"/>
      </w:pPr>
      <w:r w:rsidRPr="007301F3">
        <w:lastRenderedPageBreak/>
        <w:t>Anleitung</w:t>
      </w:r>
      <w:r>
        <w:t xml:space="preserve"> zum Selbsteditieren der Schablonen</w:t>
      </w:r>
    </w:p>
    <w:p w14:paraId="70DDDD20" w14:textId="77777777" w:rsidR="0096597C" w:rsidRPr="00037599" w:rsidRDefault="0096597C" w:rsidP="0096597C">
      <w:pPr>
        <w:pStyle w:val="Listenabsatz"/>
        <w:numPr>
          <w:ilvl w:val="0"/>
          <w:numId w:val="5"/>
        </w:numPr>
        <w:spacing w:after="0" w:line="240" w:lineRule="auto"/>
        <w:rPr>
          <w:sz w:val="24"/>
        </w:rPr>
      </w:pPr>
      <w:r w:rsidRPr="00037599">
        <w:rPr>
          <w:sz w:val="24"/>
        </w:rPr>
        <w:t xml:space="preserve">Nach dem Öffnen der Datei prüfen Sie bitte zuerst, </w:t>
      </w:r>
      <w:r>
        <w:rPr>
          <w:sz w:val="24"/>
        </w:rPr>
        <w:t>ob</w:t>
      </w:r>
      <w:r w:rsidRPr="00037599">
        <w:rPr>
          <w:sz w:val="24"/>
        </w:rPr>
        <w:t xml:space="preserve"> die Seitenränder links und rechts 1</w:t>
      </w:r>
      <w:r>
        <w:rPr>
          <w:sz w:val="24"/>
        </w:rPr>
        <w:t> </w:t>
      </w:r>
      <w:r w:rsidRPr="00037599">
        <w:rPr>
          <w:sz w:val="24"/>
        </w:rPr>
        <w:t>cm Abstand haben</w:t>
      </w:r>
      <w:r>
        <w:rPr>
          <w:sz w:val="24"/>
        </w:rPr>
        <w:t xml:space="preserve"> (Druckrand)</w:t>
      </w:r>
      <w:r w:rsidRPr="00037599">
        <w:rPr>
          <w:sz w:val="24"/>
        </w:rPr>
        <w:t>.</w:t>
      </w:r>
    </w:p>
    <w:p w14:paraId="0A790578" w14:textId="77777777" w:rsidR="0096597C" w:rsidRDefault="0096597C" w:rsidP="0096597C">
      <w:pPr>
        <w:pStyle w:val="Listenabsatz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„Eigene“ Version unter anderem Namen abspeichern.</w:t>
      </w:r>
    </w:p>
    <w:p w14:paraId="5FD39559" w14:textId="77777777" w:rsidR="0096597C" w:rsidRDefault="0096597C" w:rsidP="0096597C">
      <w:pPr>
        <w:pStyle w:val="Listenabsatz"/>
        <w:numPr>
          <w:ilvl w:val="0"/>
          <w:numId w:val="5"/>
        </w:numPr>
        <w:spacing w:after="0" w:line="240" w:lineRule="auto"/>
        <w:rPr>
          <w:sz w:val="24"/>
        </w:rPr>
      </w:pPr>
      <w:r w:rsidRPr="00037599">
        <w:rPr>
          <w:sz w:val="24"/>
        </w:rPr>
        <w:t xml:space="preserve">Wählen Sie </w:t>
      </w:r>
      <w:r>
        <w:rPr>
          <w:sz w:val="24"/>
        </w:rPr>
        <w:t xml:space="preserve">eine </w:t>
      </w:r>
      <w:r w:rsidRPr="00037599">
        <w:rPr>
          <w:sz w:val="24"/>
        </w:rPr>
        <w:t>gewünschte Zeile mit der</w:t>
      </w:r>
      <w:r>
        <w:rPr>
          <w:sz w:val="24"/>
        </w:rPr>
        <w:t xml:space="preserve"> Maus aus und verschieben Sie sie auf die gewünschte Position (nach oben oder nach unten).</w:t>
      </w:r>
    </w:p>
    <w:p w14:paraId="53155F7B" w14:textId="77777777" w:rsidR="0096597C" w:rsidRDefault="0096597C" w:rsidP="0096597C">
      <w:pPr>
        <w:pStyle w:val="Listenabsatz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Die Zeilen, die nicht mehr benötigt werden (d.h. die Antibiotika, die für Sie nicht relevant sind), können Sie mit der Taste „</w:t>
      </w:r>
      <w:proofErr w:type="spellStart"/>
      <w:r>
        <w:rPr>
          <w:sz w:val="24"/>
        </w:rPr>
        <w:t>Entf</w:t>
      </w:r>
      <w:proofErr w:type="spellEnd"/>
      <w:r>
        <w:rPr>
          <w:sz w:val="24"/>
        </w:rPr>
        <w:t>“ löschen.</w:t>
      </w:r>
    </w:p>
    <w:p w14:paraId="75FCDDF4" w14:textId="77777777" w:rsidR="0096597C" w:rsidRDefault="0096597C" w:rsidP="0096597C">
      <w:pPr>
        <w:pStyle w:val="Listenabsatz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 xml:space="preserve">Zur bestmöglichen Anwendung auf Folien ausdrucken oder die „eigene“ Version an </w:t>
      </w:r>
      <w:hyperlink r:id="rId89" w:history="1">
        <w:r w:rsidRPr="00027F6B">
          <w:rPr>
            <w:rStyle w:val="Hyperlink"/>
            <w:sz w:val="24"/>
          </w:rPr>
          <w:t>service@aurosan.de</w:t>
        </w:r>
      </w:hyperlink>
      <w:r>
        <w:rPr>
          <w:sz w:val="24"/>
        </w:rPr>
        <w:t xml:space="preserve"> emailen. Wir schicken Ihnen dann Folienausdrucke gegen eine Schutzgebühr zu.</w:t>
      </w:r>
    </w:p>
    <w:p w14:paraId="00DBC58B" w14:textId="77777777" w:rsidR="0096597C" w:rsidRDefault="0096597C" w:rsidP="0096597C">
      <w:pPr>
        <w:pStyle w:val="Listenabsatz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 xml:space="preserve">Beim Drucken achten Sie bitte darauf, dass die Seite nicht skaliert wird und </w:t>
      </w:r>
      <w:r w:rsidRPr="0068118E">
        <w:rPr>
          <w:b/>
          <w:bCs/>
          <w:i/>
          <w:iCs/>
          <w:sz w:val="24"/>
        </w:rPr>
        <w:t>in Originalgröße</w:t>
      </w:r>
      <w:r>
        <w:rPr>
          <w:sz w:val="24"/>
        </w:rPr>
        <w:t xml:space="preserve"> gedruckt wird.</w:t>
      </w:r>
    </w:p>
    <w:p w14:paraId="0A360831" w14:textId="77777777" w:rsidR="0096597C" w:rsidRDefault="0096597C" w:rsidP="0096597C">
      <w:pPr>
        <w:pStyle w:val="Listenabsatz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Nach dem Ausdrucken bitte einmal stichprobenweise die Durchmesser von 1-2 Ringen mit dem Lineal überprüfen bzw. das aufgedruckte Lineal oben links auf der Seite auf Richtigkeit überprüfen.</w:t>
      </w:r>
    </w:p>
    <w:p w14:paraId="55E4F719" w14:textId="77777777" w:rsidR="0096597C" w:rsidRDefault="0096597C" w:rsidP="0096597C">
      <w:pPr>
        <w:pStyle w:val="Listenabsatz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Einmal im Quartal die aurosan.de Mediathek für Kunden auf Updates überprüfen (EUCAST aktualisiert auch unterjährig)</w:t>
      </w:r>
    </w:p>
    <w:p w14:paraId="4BE8615F" w14:textId="77777777" w:rsidR="0096597C" w:rsidRDefault="0096597C" w:rsidP="0096597C"/>
    <w:p w14:paraId="2CEC4F3B" w14:textId="77777777" w:rsidR="0096597C" w:rsidRPr="001C7D50" w:rsidRDefault="0096597C" w:rsidP="0096597C">
      <w:pPr>
        <w:ind w:firstLine="708"/>
        <w:rPr>
          <w:sz w:val="24"/>
        </w:rPr>
      </w:pPr>
      <w:r>
        <w:rPr>
          <w:sz w:val="24"/>
        </w:rPr>
        <w:t>Herzliche</w:t>
      </w:r>
      <w:r w:rsidRPr="001C7D50">
        <w:rPr>
          <w:sz w:val="24"/>
        </w:rPr>
        <w:t xml:space="preserve"> Grüße</w:t>
      </w:r>
      <w:r>
        <w:rPr>
          <w:sz w:val="24"/>
        </w:rPr>
        <w:t>,</w:t>
      </w:r>
    </w:p>
    <w:p w14:paraId="42A801DB" w14:textId="2A79FE58" w:rsidR="00B744C4" w:rsidRPr="0096597C" w:rsidRDefault="0096597C" w:rsidP="0096597C">
      <w:pPr>
        <w:ind w:firstLine="708"/>
        <w:rPr>
          <w:sz w:val="24"/>
        </w:rPr>
      </w:pPr>
      <w:r w:rsidRPr="001C7D50">
        <w:rPr>
          <w:sz w:val="24"/>
        </w:rPr>
        <w:t xml:space="preserve">Ihr Team von </w:t>
      </w:r>
      <w:r w:rsidRPr="00B744C4">
        <w:rPr>
          <w:sz w:val="24"/>
        </w:rPr>
        <w:t>AUROSAN</w:t>
      </w:r>
    </w:p>
    <w:sectPr w:rsidR="00B744C4" w:rsidRPr="0096597C" w:rsidSect="007748D9">
      <w:headerReference w:type="default" r:id="rId90"/>
      <w:footerReference w:type="default" r:id="rId91"/>
      <w:pgSz w:w="11906" w:h="16838"/>
      <w:pgMar w:top="1531" w:right="567" w:bottom="1418" w:left="567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CF2B4" w14:textId="77777777" w:rsidR="00DE0C01" w:rsidRDefault="00DE0C01" w:rsidP="008C3C8D">
      <w:pPr>
        <w:spacing w:after="0" w:line="240" w:lineRule="auto"/>
      </w:pPr>
      <w:r>
        <w:separator/>
      </w:r>
    </w:p>
  </w:endnote>
  <w:endnote w:type="continuationSeparator" w:id="0">
    <w:p w14:paraId="48D0F4C4" w14:textId="77777777" w:rsidR="00DE0C01" w:rsidRDefault="00DE0C01" w:rsidP="008C3C8D">
      <w:pPr>
        <w:spacing w:after="0" w:line="240" w:lineRule="auto"/>
      </w:pPr>
      <w:r>
        <w:continuationSeparator/>
      </w:r>
    </w:p>
  </w:endnote>
  <w:endnote w:type="continuationNotice" w:id="1">
    <w:p w14:paraId="19EF20CB" w14:textId="77777777" w:rsidR="00FC1791" w:rsidRDefault="00FC17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D78C1" w14:textId="503C985C" w:rsidR="00644765" w:rsidRDefault="001511F6" w:rsidP="004202F7">
    <w:pPr>
      <w:pStyle w:val="EinfAbs"/>
      <w:tabs>
        <w:tab w:val="left" w:pos="5954"/>
      </w:tabs>
      <w:rPr>
        <w:rFonts w:ascii="Century Gothic" w:hAnsi="Century Gothic" w:cs="Arial"/>
        <w:sz w:val="14"/>
        <w:szCs w:val="14"/>
      </w:rPr>
    </w:pPr>
    <w:r w:rsidRPr="001511F6">
      <w:rPr>
        <w:rFonts w:ascii="Century Gothic" w:hAnsi="Century Gothic" w:cs="Arial"/>
        <w:sz w:val="14"/>
        <w:szCs w:val="14"/>
      </w:rPr>
      <w:t>*</w:t>
    </w:r>
    <w:r w:rsidR="00914CC5">
      <w:rPr>
        <w:rFonts w:ascii="Century Gothic" w:hAnsi="Century Gothic" w:cs="Arial"/>
        <w:sz w:val="14"/>
        <w:szCs w:val="14"/>
      </w:rPr>
      <w:t xml:space="preserve"> </w:t>
    </w:r>
    <w:r w:rsidRPr="001511F6">
      <w:rPr>
        <w:rFonts w:ascii="Century Gothic" w:hAnsi="Century Gothic" w:cs="Arial"/>
        <w:sz w:val="14"/>
        <w:szCs w:val="14"/>
      </w:rPr>
      <w:t xml:space="preserve">testbar in </w:t>
    </w:r>
    <w:proofErr w:type="spellStart"/>
    <w:r w:rsidRPr="001511F6">
      <w:rPr>
        <w:rFonts w:ascii="Century Gothic" w:hAnsi="Century Gothic" w:cs="Arial"/>
        <w:sz w:val="14"/>
        <w:szCs w:val="14"/>
      </w:rPr>
      <w:t>Agardilutionsverfahren</w:t>
    </w:r>
    <w:proofErr w:type="spellEnd"/>
    <w:r w:rsidRPr="001511F6">
      <w:rPr>
        <w:rFonts w:ascii="Century Gothic" w:hAnsi="Century Gothic" w:cs="Arial"/>
        <w:sz w:val="14"/>
        <w:szCs w:val="14"/>
      </w:rPr>
      <w:t xml:space="preserve"> (MHK-Bestimmung), z.B. mit dem MICRONAUT-System</w:t>
    </w:r>
    <w:r w:rsidR="004202F7">
      <w:rPr>
        <w:rFonts w:ascii="Century Gothic" w:hAnsi="Century Gothic" w:cs="Arial"/>
        <w:sz w:val="14"/>
        <w:szCs w:val="14"/>
      </w:rPr>
      <w:t xml:space="preserve"> </w:t>
    </w:r>
  </w:p>
  <w:p w14:paraId="3FADE321" w14:textId="7E8D811E" w:rsidR="00644765" w:rsidRPr="00644765" w:rsidRDefault="00644765" w:rsidP="004202F7">
    <w:pPr>
      <w:pStyle w:val="EinfAbs"/>
      <w:tabs>
        <w:tab w:val="left" w:pos="5954"/>
      </w:tabs>
      <w:rPr>
        <w:rFonts w:ascii="Century Gothic" w:hAnsi="Century Gothic" w:cs="Arial"/>
        <w:sz w:val="14"/>
        <w:szCs w:val="14"/>
      </w:rPr>
    </w:pPr>
    <w:r w:rsidRPr="00644765">
      <w:rPr>
        <w:rFonts w:ascii="Century Gothic" w:hAnsi="Century Gothic" w:cs="Arial"/>
        <w:sz w:val="14"/>
        <w:szCs w:val="14"/>
      </w:rPr>
      <w:t xml:space="preserve">[] Angaben in </w:t>
    </w:r>
    <w:r>
      <w:rPr>
        <w:rFonts w:ascii="Century Gothic" w:hAnsi="Century Gothic" w:cs="Arial"/>
        <w:sz w:val="14"/>
        <w:szCs w:val="14"/>
      </w:rPr>
      <w:t>[]-</w:t>
    </w:r>
    <w:r w:rsidRPr="00644765">
      <w:rPr>
        <w:rFonts w:ascii="Century Gothic" w:hAnsi="Century Gothic" w:cs="Arial"/>
        <w:sz w:val="14"/>
        <w:szCs w:val="14"/>
      </w:rPr>
      <w:t>Klammern ent</w:t>
    </w:r>
    <w:r>
      <w:rPr>
        <w:rFonts w:ascii="Century Gothic" w:hAnsi="Century Gothic" w:cs="Arial"/>
        <w:sz w:val="14"/>
        <w:szCs w:val="14"/>
      </w:rPr>
      <w:t xml:space="preserve">sprechen EUCAST-Werten in ()-Klammern (Konzept „Breakpoints in </w:t>
    </w:r>
    <w:proofErr w:type="spellStart"/>
    <w:r>
      <w:rPr>
        <w:rFonts w:ascii="Century Gothic" w:hAnsi="Century Gothic" w:cs="Arial"/>
        <w:sz w:val="14"/>
        <w:szCs w:val="14"/>
      </w:rPr>
      <w:t>brackets</w:t>
    </w:r>
    <w:proofErr w:type="spellEnd"/>
    <w:r>
      <w:rPr>
        <w:rFonts w:ascii="Century Gothic" w:hAnsi="Century Gothic" w:cs="Arial"/>
        <w:sz w:val="14"/>
        <w:szCs w:val="14"/>
      </w:rPr>
      <w:t>“ neu ab v12.0)</w:t>
    </w:r>
  </w:p>
  <w:p w14:paraId="7E7F98CB" w14:textId="6FECFB02" w:rsidR="001511F6" w:rsidRPr="00644765" w:rsidRDefault="001511F6" w:rsidP="004202F7">
    <w:pPr>
      <w:pStyle w:val="EinfAbs"/>
      <w:tabs>
        <w:tab w:val="left" w:pos="5954"/>
      </w:tabs>
      <w:rPr>
        <w:rFonts w:ascii="Century Gothic" w:hAnsi="Century Gothic" w:cs="Arial"/>
        <w:sz w:val="14"/>
        <w:szCs w:val="14"/>
      </w:rPr>
    </w:pPr>
    <w:r w:rsidRPr="00644765">
      <w:rPr>
        <w:rFonts w:ascii="Century Gothic" w:hAnsi="Century Gothic" w:cs="Arial"/>
        <w:sz w:val="14"/>
        <w:szCs w:val="14"/>
      </w:rPr>
      <w:t xml:space="preserve">Stand: </w:t>
    </w:r>
    <w:r w:rsidR="00E13886">
      <w:rPr>
        <w:rFonts w:ascii="Century Gothic" w:hAnsi="Century Gothic" w:cs="Arial"/>
        <w:sz w:val="14"/>
        <w:szCs w:val="14"/>
      </w:rPr>
      <w:t>15</w:t>
    </w:r>
    <w:r w:rsidRPr="00644765">
      <w:rPr>
        <w:rFonts w:ascii="Century Gothic" w:hAnsi="Century Gothic" w:cs="Arial"/>
        <w:sz w:val="14"/>
        <w:szCs w:val="14"/>
      </w:rPr>
      <w:t>.0</w:t>
    </w:r>
    <w:r w:rsidR="00E13886">
      <w:rPr>
        <w:rFonts w:ascii="Century Gothic" w:hAnsi="Century Gothic" w:cs="Arial"/>
        <w:sz w:val="14"/>
        <w:szCs w:val="14"/>
      </w:rPr>
      <w:t>1</w:t>
    </w:r>
    <w:r w:rsidRPr="00644765">
      <w:rPr>
        <w:rFonts w:ascii="Century Gothic" w:hAnsi="Century Gothic" w:cs="Arial"/>
        <w:sz w:val="14"/>
        <w:szCs w:val="14"/>
      </w:rPr>
      <w:t>.202</w:t>
    </w:r>
    <w:r w:rsidR="00E13886">
      <w:rPr>
        <w:rFonts w:ascii="Century Gothic" w:hAnsi="Century Gothic" w:cs="Arial"/>
        <w:sz w:val="14"/>
        <w:szCs w:val="14"/>
      </w:rPr>
      <w:t>4</w:t>
    </w:r>
    <w:r w:rsidR="00914CC5" w:rsidRPr="00644765">
      <w:rPr>
        <w:rFonts w:ascii="Century Gothic" w:hAnsi="Century Gothic" w:cs="Arial"/>
        <w:sz w:val="14"/>
        <w:szCs w:val="14"/>
      </w:rPr>
      <w:t xml:space="preserve">, </w:t>
    </w:r>
    <w:proofErr w:type="spellStart"/>
    <w:r w:rsidRPr="00644765">
      <w:rPr>
        <w:rFonts w:ascii="Century Gothic" w:hAnsi="Century Gothic" w:cs="Arial"/>
        <w:sz w:val="14"/>
        <w:szCs w:val="14"/>
      </w:rPr>
      <w:t>Ref</w:t>
    </w:r>
    <w:proofErr w:type="spellEnd"/>
    <w:r w:rsidRPr="00644765">
      <w:rPr>
        <w:rFonts w:ascii="Century Gothic" w:hAnsi="Century Gothic" w:cs="Arial"/>
        <w:sz w:val="14"/>
        <w:szCs w:val="14"/>
      </w:rPr>
      <w:t>: EUCAST v 1</w:t>
    </w:r>
    <w:r w:rsidR="00E13886">
      <w:rPr>
        <w:rFonts w:ascii="Century Gothic" w:hAnsi="Century Gothic" w:cs="Arial"/>
        <w:sz w:val="14"/>
        <w:szCs w:val="14"/>
      </w:rPr>
      <w:t>4</w:t>
    </w:r>
    <w:r w:rsidRPr="00644765">
      <w:rPr>
        <w:rFonts w:ascii="Century Gothic" w:hAnsi="Century Gothic" w:cs="Arial"/>
        <w:sz w:val="14"/>
        <w:szCs w:val="14"/>
      </w:rPr>
      <w:t>.0 (01.0</w:t>
    </w:r>
    <w:r w:rsidR="00A319FC">
      <w:rPr>
        <w:rFonts w:ascii="Century Gothic" w:hAnsi="Century Gothic" w:cs="Arial"/>
        <w:sz w:val="14"/>
        <w:szCs w:val="14"/>
      </w:rPr>
      <w:t>1</w:t>
    </w:r>
    <w:r w:rsidRPr="00644765">
      <w:rPr>
        <w:rFonts w:ascii="Century Gothic" w:hAnsi="Century Gothic" w:cs="Arial"/>
        <w:sz w:val="14"/>
        <w:szCs w:val="14"/>
      </w:rPr>
      <w:t>.202</w:t>
    </w:r>
    <w:r w:rsidR="00E13886">
      <w:rPr>
        <w:rFonts w:ascii="Century Gothic" w:hAnsi="Century Gothic" w:cs="Arial"/>
        <w:sz w:val="14"/>
        <w:szCs w:val="14"/>
      </w:rPr>
      <w:t>4</w:t>
    </w:r>
    <w:r w:rsidRPr="00644765">
      <w:rPr>
        <w:rFonts w:ascii="Century Gothic" w:hAnsi="Century Gothic" w:cs="Arial"/>
        <w:sz w:val="14"/>
        <w:szCs w:val="14"/>
      </w:rPr>
      <w:t>)</w:t>
    </w:r>
  </w:p>
  <w:p w14:paraId="1F9EA282" w14:textId="77777777" w:rsidR="001511F6" w:rsidRPr="00644765" w:rsidRDefault="001511F6" w:rsidP="000B4CF9">
    <w:pPr>
      <w:pStyle w:val="Fuzeile"/>
      <w:tabs>
        <w:tab w:val="clear" w:pos="9072"/>
        <w:tab w:val="right" w:pos="9923"/>
      </w:tabs>
      <w:ind w:right="-853"/>
      <w:jc w:val="both"/>
      <w:rPr>
        <w:b/>
        <w:bCs/>
        <w:noProof/>
        <w:sz w:val="14"/>
        <w:szCs w:val="14"/>
      </w:rPr>
    </w:pPr>
  </w:p>
  <w:p w14:paraId="7E1A7865" w14:textId="4AA3ED6D" w:rsidR="004053E8" w:rsidRPr="000B4CF9" w:rsidRDefault="00914CC5" w:rsidP="00241030">
    <w:pPr>
      <w:pStyle w:val="Fuzeile"/>
      <w:tabs>
        <w:tab w:val="clear" w:pos="4536"/>
        <w:tab w:val="clear" w:pos="9072"/>
        <w:tab w:val="center" w:pos="5387"/>
        <w:tab w:val="right" w:pos="10773"/>
      </w:tabs>
      <w:ind w:right="-1"/>
      <w:jc w:val="both"/>
      <w:rPr>
        <w:sz w:val="16"/>
        <w:szCs w:val="16"/>
      </w:rPr>
    </w:pPr>
    <w:r w:rsidRPr="00644765">
      <w:rPr>
        <w:b/>
        <w:bCs/>
        <w:noProof/>
        <w:sz w:val="16"/>
        <w:szCs w:val="16"/>
      </w:rPr>
      <w:tab/>
    </w:r>
    <w:r w:rsidRPr="001E16C7">
      <w:rPr>
        <w:b/>
        <w:bCs/>
        <w:noProof/>
        <w:sz w:val="16"/>
        <w:szCs w:val="16"/>
      </w:rPr>
      <w:t>AUROSAN GmbH</w:t>
    </w:r>
    <w:r>
      <w:rPr>
        <w:b/>
        <w:bCs/>
        <w:noProof/>
        <w:sz w:val="16"/>
        <w:szCs w:val="16"/>
      </w:rPr>
      <w:t xml:space="preserve"> </w:t>
    </w:r>
    <w:r w:rsidRPr="001E16C7">
      <w:rPr>
        <w:sz w:val="16"/>
        <w:szCs w:val="16"/>
      </w:rPr>
      <w:t>|</w:t>
    </w:r>
    <w:r>
      <w:rPr>
        <w:b/>
        <w:bCs/>
        <w:noProof/>
        <w:sz w:val="16"/>
        <w:szCs w:val="16"/>
      </w:rPr>
      <w:t xml:space="preserve"> </w:t>
    </w:r>
    <w:r w:rsidRPr="001E16C7">
      <w:rPr>
        <w:noProof/>
        <w:sz w:val="16"/>
        <w:szCs w:val="16"/>
      </w:rPr>
      <w:t xml:space="preserve">Frankenstr. 231, D-45134 Essen | Tel. +49 201 21961-701 | Fax +49 </w:t>
    </w:r>
    <w:r w:rsidR="008F1F1F" w:rsidRPr="008F1F1F">
      <w:rPr>
        <w:noProof/>
        <w:sz w:val="16"/>
        <w:szCs w:val="16"/>
      </w:rPr>
      <w:t>2573 69795-9917</w:t>
    </w:r>
    <w:r>
      <w:rPr>
        <w:sz w:val="16"/>
        <w:szCs w:val="16"/>
      </w:rPr>
      <w:br/>
      <w:t xml:space="preserve"> </w:t>
    </w:r>
    <w:r>
      <w:rPr>
        <w:sz w:val="16"/>
        <w:szCs w:val="16"/>
      </w:rPr>
      <w:tab/>
    </w:r>
    <w:r w:rsidRPr="001E16C7">
      <w:rPr>
        <w:sz w:val="16"/>
        <w:szCs w:val="16"/>
      </w:rPr>
      <w:t xml:space="preserve">service@aurosan.de | www.aurosan.de | www.aurosan-shop.de | </w:t>
    </w:r>
    <w:r w:rsidRPr="00491A33">
      <w:rPr>
        <w:sz w:val="16"/>
        <w:szCs w:val="16"/>
      </w:rPr>
      <w:t>www.aurosan-gesundes-leben.de</w:t>
    </w:r>
    <w:r>
      <w:rPr>
        <w:sz w:val="16"/>
        <w:szCs w:val="16"/>
      </w:rPr>
      <w:tab/>
    </w:r>
    <w:r w:rsidR="00E13886" w:rsidRPr="00E13886">
      <w:rPr>
        <w:color w:val="767171" w:themeColor="background2" w:themeShade="80"/>
        <w:sz w:val="14"/>
        <w:szCs w:val="14"/>
      </w:rPr>
      <w:t>AU-328-202401-DE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39A7" w14:textId="77777777" w:rsidR="003A3AD0" w:rsidRPr="000B4CF9" w:rsidRDefault="003A3AD0" w:rsidP="00241030">
    <w:pPr>
      <w:pStyle w:val="Fuzeile"/>
      <w:tabs>
        <w:tab w:val="clear" w:pos="4536"/>
        <w:tab w:val="clear" w:pos="9072"/>
        <w:tab w:val="center" w:pos="5387"/>
        <w:tab w:val="right" w:pos="10773"/>
      </w:tabs>
      <w:ind w:right="-1"/>
      <w:jc w:val="both"/>
      <w:rPr>
        <w:sz w:val="16"/>
        <w:szCs w:val="16"/>
      </w:rPr>
    </w:pPr>
    <w:r>
      <w:rPr>
        <w:b/>
        <w:bCs/>
        <w:noProof/>
        <w:sz w:val="16"/>
        <w:szCs w:val="16"/>
      </w:rPr>
      <w:tab/>
    </w:r>
    <w:r w:rsidRPr="001E16C7">
      <w:rPr>
        <w:b/>
        <w:bCs/>
        <w:noProof/>
        <w:sz w:val="16"/>
        <w:szCs w:val="16"/>
      </w:rPr>
      <w:t>AUROSAN GmbH</w:t>
    </w:r>
    <w:r>
      <w:rPr>
        <w:b/>
        <w:bCs/>
        <w:noProof/>
        <w:sz w:val="16"/>
        <w:szCs w:val="16"/>
      </w:rPr>
      <w:t xml:space="preserve"> </w:t>
    </w:r>
    <w:r w:rsidRPr="001E16C7">
      <w:rPr>
        <w:sz w:val="16"/>
        <w:szCs w:val="16"/>
      </w:rPr>
      <w:t>|</w:t>
    </w:r>
    <w:r>
      <w:rPr>
        <w:b/>
        <w:bCs/>
        <w:noProof/>
        <w:sz w:val="16"/>
        <w:szCs w:val="16"/>
      </w:rPr>
      <w:t xml:space="preserve"> </w:t>
    </w:r>
    <w:r w:rsidRPr="001E16C7">
      <w:rPr>
        <w:noProof/>
        <w:sz w:val="16"/>
        <w:szCs w:val="16"/>
      </w:rPr>
      <w:t xml:space="preserve">Frankenstr. 231, D-45134 Essen | Tel. +49 201 21961-701 | Fax +49 </w:t>
    </w:r>
    <w:r w:rsidRPr="008F1F1F">
      <w:rPr>
        <w:noProof/>
        <w:sz w:val="16"/>
        <w:szCs w:val="16"/>
      </w:rPr>
      <w:t>2573 69795-9917</w:t>
    </w:r>
    <w:r>
      <w:rPr>
        <w:sz w:val="16"/>
        <w:szCs w:val="16"/>
      </w:rPr>
      <w:br/>
      <w:t xml:space="preserve"> </w:t>
    </w:r>
    <w:r>
      <w:rPr>
        <w:sz w:val="16"/>
        <w:szCs w:val="16"/>
      </w:rPr>
      <w:tab/>
    </w:r>
    <w:r w:rsidRPr="001E16C7">
      <w:rPr>
        <w:sz w:val="16"/>
        <w:szCs w:val="16"/>
      </w:rPr>
      <w:t xml:space="preserve">service@aurosan.de | www.aurosan.de | www.aurosan-shop.de | </w:t>
    </w:r>
    <w:r w:rsidRPr="00491A33">
      <w:rPr>
        <w:sz w:val="16"/>
        <w:szCs w:val="16"/>
      </w:rPr>
      <w:t>www.aurosan-gesundes-leben.de</w:t>
    </w:r>
    <w:r>
      <w:rPr>
        <w:sz w:val="16"/>
        <w:szCs w:val="16"/>
      </w:rPr>
      <w:tab/>
    </w:r>
    <w:r>
      <w:rPr>
        <w:color w:val="767171" w:themeColor="background2" w:themeShade="80"/>
        <w:sz w:val="14"/>
        <w:szCs w:val="14"/>
      </w:rPr>
      <w:t>AU-224-202201-DE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4AB87" w14:textId="77777777" w:rsidR="00DE0C01" w:rsidRDefault="00DE0C01" w:rsidP="008C3C8D">
      <w:pPr>
        <w:spacing w:after="0" w:line="240" w:lineRule="auto"/>
      </w:pPr>
      <w:r>
        <w:separator/>
      </w:r>
    </w:p>
  </w:footnote>
  <w:footnote w:type="continuationSeparator" w:id="0">
    <w:p w14:paraId="4B3E2003" w14:textId="77777777" w:rsidR="00DE0C01" w:rsidRDefault="00DE0C01" w:rsidP="008C3C8D">
      <w:pPr>
        <w:spacing w:after="0" w:line="240" w:lineRule="auto"/>
      </w:pPr>
      <w:r>
        <w:continuationSeparator/>
      </w:r>
    </w:p>
  </w:footnote>
  <w:footnote w:type="continuationNotice" w:id="1">
    <w:p w14:paraId="703EBD7C" w14:textId="77777777" w:rsidR="00FC1791" w:rsidRDefault="00FC17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71115" w14:textId="49B2D7BE" w:rsidR="007215C4" w:rsidRDefault="006805E8"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56F99F95" wp14:editId="7B416595">
          <wp:simplePos x="0" y="0"/>
          <wp:positionH relativeFrom="column">
            <wp:posOffset>4908641</wp:posOffset>
          </wp:positionH>
          <wp:positionV relativeFrom="paragraph">
            <wp:posOffset>-96701</wp:posOffset>
          </wp:positionV>
          <wp:extent cx="1864360" cy="489585"/>
          <wp:effectExtent l="0" t="0" r="2540" b="5715"/>
          <wp:wrapNone/>
          <wp:docPr id="501" name="Grafik 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nbenannt-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36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15C4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B71D9E1" wp14:editId="19177CD7">
              <wp:simplePos x="0" y="0"/>
              <wp:positionH relativeFrom="margin">
                <wp:posOffset>6985</wp:posOffset>
              </wp:positionH>
              <wp:positionV relativeFrom="paragraph">
                <wp:posOffset>125095</wp:posOffset>
              </wp:positionV>
              <wp:extent cx="822325" cy="265430"/>
              <wp:effectExtent l="0" t="0" r="15875" b="1270"/>
              <wp:wrapNone/>
              <wp:docPr id="281" name="Gruppieren 2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325" cy="265430"/>
                        <a:chOff x="0" y="0"/>
                        <a:chExt cx="822325" cy="265430"/>
                      </a:xfrm>
                    </wpg:grpSpPr>
                    <wpg:grpSp>
                      <wpg:cNvPr id="271" name="Group 3"/>
                      <wpg:cNvGrpSpPr>
                        <a:grpSpLocks/>
                      </wpg:cNvGrpSpPr>
                      <wpg:grpSpPr bwMode="auto">
                        <a:xfrm>
                          <a:off x="20955" y="0"/>
                          <a:ext cx="720090" cy="147320"/>
                          <a:chOff x="8844" y="1046"/>
                          <a:chExt cx="1134" cy="232"/>
                        </a:xfrm>
                      </wpg:grpSpPr>
                      <wps:wsp>
                        <wps:cNvPr id="27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844" y="1162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849" y="1046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973" y="1046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9411" y="1046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130" y="1051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694" y="1051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901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465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186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749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957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521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242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9806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9014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578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299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863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071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635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9356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919" y="110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576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0" y="154305"/>
                          <a:ext cx="6731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7FAD1" w14:textId="77777777" w:rsidR="007215C4" w:rsidRPr="00153B77" w:rsidRDefault="007215C4" w:rsidP="007215C4">
                            <w:pPr>
                              <w:pStyle w:val="Textkrper"/>
                              <w:rPr>
                                <w:rFonts w:ascii="Arial" w:hAnsi="Arial" w:cs="Arial"/>
                              </w:rPr>
                            </w:pPr>
                            <w:r w:rsidRPr="00153B77">
                              <w:rPr>
                                <w:rFonts w:ascii="Arial" w:hAnsi="Arial" w:cs="Arial"/>
                                <w:color w:val="231F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7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354330" y="154305"/>
                          <a:ext cx="6731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F922D" w14:textId="77777777" w:rsidR="007215C4" w:rsidRPr="00153B77" w:rsidRDefault="007215C4" w:rsidP="007215C4">
                            <w:pPr>
                              <w:pStyle w:val="Textkrper"/>
                              <w:rPr>
                                <w:rFonts w:ascii="Arial" w:hAnsi="Arial" w:cs="Arial"/>
                              </w:rPr>
                            </w:pPr>
                            <w:r w:rsidRPr="00153B77">
                              <w:rPr>
                                <w:rFonts w:ascii="Arial" w:hAnsi="Arial" w:cs="Arial"/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82" name="Text Box 29"/>
                      <wps:cNvSpPr txBox="1">
                        <a:spLocks noChangeArrowheads="1"/>
                      </wps:cNvSpPr>
                      <wps:spPr bwMode="auto">
                        <a:xfrm>
                          <a:off x="653415" y="154305"/>
                          <a:ext cx="16891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47EAD" w14:textId="77777777" w:rsidR="007215C4" w:rsidRPr="00153B77" w:rsidRDefault="007215C4" w:rsidP="007215C4">
                            <w:pPr>
                              <w:pStyle w:val="Textkrper"/>
                              <w:rPr>
                                <w:rFonts w:ascii="Arial" w:hAnsi="Arial" w:cs="Arial"/>
                              </w:rPr>
                            </w:pPr>
                            <w:r w:rsidRPr="00153B77">
                              <w:rPr>
                                <w:rFonts w:ascii="Arial" w:hAnsi="Arial" w:cs="Arial"/>
                                <w:color w:val="231F20"/>
                              </w:rPr>
                              <w:t>2cm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71D9E1" id="Gruppieren 281" o:spid="_x0000_s1026" style="position:absolute;margin-left:.55pt;margin-top:9.85pt;width:64.75pt;height:20.9pt;z-index:251658241;mso-position-horizontal-relative:margin;mso-width-relative:margin;mso-height-relative:margin" coordsize="8223,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">
              <v:group id="Group 3" o:spid="_x0000_s1027" style="position:absolute;left:209;width:7201;height:1473" coordorigin="8844,1046" coordsize="113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<v:line id="Line 4" o:spid="_x0000_s1028" style="position:absolute;visibility:visible;mso-wrap-style:square" from="8844,1162" to="9978,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" strokecolor="#231f20" strokeweight=".5pt"/>
                <v:line id="Line 5" o:spid="_x0000_s1029" style="position:absolute;visibility:visible;mso-wrap-style:square" from="8849,1046" to="8849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" strokecolor="#231f20" strokeweight=".5pt"/>
                <v:line id="Line 6" o:spid="_x0000_s1030" style="position:absolute;visibility:visible;mso-wrap-style:square" from="9973,1046" to="9973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" strokecolor="#231f20" strokeweight=".5pt"/>
                <v:line id="Line 7" o:spid="_x0000_s1031" style="position:absolute;visibility:visible;mso-wrap-style:square" from="9411,1046" to="9411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" strokecolor="#231f20" strokeweight=".5pt"/>
                <v:line id="Line 8" o:spid="_x0000_s1032" style="position:absolute;visibility:visible;mso-wrap-style:square" from="9130,1051" to="9130,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" strokecolor="#231f20" strokeweight=".5pt"/>
                <v:line id="Line 9" o:spid="_x0000_s1033" style="position:absolute;visibility:visible;mso-wrap-style:square" from="9694,1051" to="9694,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" strokecolor="#231f20" strokeweight=".5pt"/>
                <v:line id="Line 10" o:spid="_x0000_s1034" style="position:absolute;visibility:visible;mso-wrap-style:square" from="8901,1106" to="8901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" strokecolor="#231f20" strokeweight=".5pt"/>
                <v:line id="Line 11" o:spid="_x0000_s1035" style="position:absolute;visibility:visible;mso-wrap-style:square" from="9465,1106" to="9465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" strokecolor="#231f20" strokeweight=".5pt"/>
                <v:line id="Line 12" o:spid="_x0000_s1036" style="position:absolute;visibility:visible;mso-wrap-style:square" from="9186,1106" to="9186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" strokecolor="#231f20" strokeweight=".5pt"/>
                <v:line id="Line 13" o:spid="_x0000_s1037" style="position:absolute;visibility:visible;mso-wrap-style:square" from="9749,1106" to="9749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" strokecolor="#231f20" strokeweight=".5pt"/>
                <v:line id="Line 14" o:spid="_x0000_s1038" style="position:absolute;visibility:visible;mso-wrap-style:square" from="8957,1106" to="8957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" strokecolor="#231f20" strokeweight=".5pt"/>
                <v:line id="Line 15" o:spid="_x0000_s1039" style="position:absolute;visibility:visible;mso-wrap-style:square" from="9521,1106" to="9521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" strokecolor="#231f20" strokeweight=".5pt"/>
                <v:line id="Line 16" o:spid="_x0000_s1040" style="position:absolute;visibility:visible;mso-wrap-style:square" from="9242,1106" to="9242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" strokecolor="#231f20" strokeweight=".5pt"/>
                <v:line id="Line 17" o:spid="_x0000_s1041" style="position:absolute;visibility:visible;mso-wrap-style:square" from="9806,1106" to="9806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" strokecolor="#231f20" strokeweight=".5pt"/>
                <v:line id="Line 18" o:spid="_x0000_s1042" style="position:absolute;visibility:visible;mso-wrap-style:square" from="9014,1106" to="9014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" strokecolor="#231f20" strokeweight=".5pt"/>
                <v:line id="Line 19" o:spid="_x0000_s1043" style="position:absolute;visibility:visible;mso-wrap-style:square" from="9578,1106" to="9578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" strokecolor="#231f20" strokeweight=".5pt"/>
                <v:line id="Line 20" o:spid="_x0000_s1044" style="position:absolute;visibility:visible;mso-wrap-style:square" from="9299,1106" to="9299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" strokecolor="#231f20" strokeweight=".5pt"/>
                <v:line id="Line 21" o:spid="_x0000_s1045" style="position:absolute;visibility:visible;mso-wrap-style:square" from="9863,1106" to="9863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" strokecolor="#231f20" strokeweight=".5pt"/>
                <v:line id="Line 22" o:spid="_x0000_s1046" style="position:absolute;visibility:visible;mso-wrap-style:square" from="9071,1106" to="9071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" strokecolor="#231f20" strokeweight=".5pt"/>
                <v:line id="Line 23" o:spid="_x0000_s1047" style="position:absolute;visibility:visible;mso-wrap-style:square" from="9635,1106" to="9635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" strokecolor="#231f20" strokeweight=".5pt"/>
                <v:line id="Line 24" o:spid="_x0000_s1048" style="position:absolute;visibility:visible;mso-wrap-style:square" from="9356,1106" to="9356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" strokecolor="#231f20" strokeweight=".5pt"/>
                <v:line id="Line 25" o:spid="_x0000_s1049" style="position:absolute;visibility:visible;mso-wrap-style:square" from="9919,1106" to="9919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" strokecolor="#231f20" strokeweight=".5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50" type="#_x0000_t202" style="position:absolute;top:1543;width:673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<v:textbox inset="0,0,0,0">
                  <w:txbxContent>
                    <w:p w14:paraId="5DA7FAD1" w14:textId="77777777" w:rsidR="007215C4" w:rsidRPr="00153B77" w:rsidRDefault="007215C4" w:rsidP="007215C4">
                      <w:pPr>
                        <w:pStyle w:val="Textkrper"/>
                        <w:rPr>
                          <w:rFonts w:ascii="Arial" w:hAnsi="Arial" w:cs="Arial"/>
                        </w:rPr>
                      </w:pPr>
                      <w:r w:rsidRPr="00153B77">
                        <w:rPr>
                          <w:rFonts w:ascii="Arial" w:hAnsi="Arial" w:cs="Arial"/>
                          <w:color w:val="231F20"/>
                        </w:rPr>
                        <w:t>0</w:t>
                      </w:r>
                    </w:p>
                  </w:txbxContent>
                </v:textbox>
              </v:shape>
              <v:shape id="Text Box 28" o:spid="_x0000_s1051" type="#_x0000_t202" style="position:absolute;left:3543;top:1543;width:673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<v:textbox inset="0,0,0,0">
                  <w:txbxContent>
                    <w:p w14:paraId="1E7F922D" w14:textId="77777777" w:rsidR="007215C4" w:rsidRPr="00153B77" w:rsidRDefault="007215C4" w:rsidP="007215C4">
                      <w:pPr>
                        <w:pStyle w:val="Textkrper"/>
                        <w:rPr>
                          <w:rFonts w:ascii="Arial" w:hAnsi="Arial" w:cs="Arial"/>
                        </w:rPr>
                      </w:pPr>
                      <w:r w:rsidRPr="00153B77">
                        <w:rPr>
                          <w:rFonts w:ascii="Arial" w:hAnsi="Arial" w:cs="Arial"/>
                          <w:color w:val="231F20"/>
                        </w:rPr>
                        <w:t>1</w:t>
                      </w:r>
                    </w:p>
                  </w:txbxContent>
                </v:textbox>
              </v:shape>
              <v:shape id="Text Box 29" o:spid="_x0000_s1052" type="#_x0000_t202" style="position:absolute;left:6534;top:1543;width:1689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<v:textbox inset="0,0,0,0">
                  <w:txbxContent>
                    <w:p w14:paraId="63047EAD" w14:textId="77777777" w:rsidR="007215C4" w:rsidRPr="00153B77" w:rsidRDefault="007215C4" w:rsidP="007215C4">
                      <w:pPr>
                        <w:pStyle w:val="Textkrper"/>
                        <w:rPr>
                          <w:rFonts w:ascii="Arial" w:hAnsi="Arial" w:cs="Arial"/>
                        </w:rPr>
                      </w:pPr>
                      <w:r w:rsidRPr="00153B77">
                        <w:rPr>
                          <w:rFonts w:ascii="Arial" w:hAnsi="Arial" w:cs="Arial"/>
                          <w:color w:val="231F20"/>
                        </w:rPr>
                        <w:t>2cm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175FC7">
      <w:t xml:space="preserve">  </w:t>
    </w:r>
  </w:p>
  <w:p w14:paraId="411034EC" w14:textId="430B4D3A" w:rsidR="007215C4" w:rsidRDefault="007215C4"/>
  <w:p w14:paraId="19A8FE72" w14:textId="30A0D51B" w:rsidR="007215C4" w:rsidRDefault="007215C4" w:rsidP="00914CC5">
    <w:pPr>
      <w:pStyle w:val="Titel"/>
      <w:spacing w:before="240" w:after="120"/>
      <w:ind w:right="-284"/>
      <w:jc w:val="left"/>
    </w:pPr>
    <w:r>
      <w:t xml:space="preserve">Schablonen für die </w:t>
    </w:r>
    <w:proofErr w:type="spellStart"/>
    <w:r>
      <w:t>Agardiffusion</w:t>
    </w:r>
    <w:proofErr w:type="spellEnd"/>
    <w:r>
      <w:t xml:space="preserve"> (EUCAST </w:t>
    </w:r>
    <w:r w:rsidR="003871CF">
      <w:t>1</w:t>
    </w:r>
    <w:r w:rsidR="00E463C2">
      <w:t>4</w:t>
    </w:r>
    <w:r>
      <w:t>.0 – 202</w:t>
    </w:r>
    <w:r w:rsidR="00E463C2">
      <w:t>4</w:t>
    </w:r>
    <w:r>
      <w:t xml:space="preserve">) </w:t>
    </w:r>
    <w:r>
      <w:br/>
      <w:t>zur eigenen, zeilenweisen Anpassung (Bestellnummer MD1505)</w:t>
    </w:r>
  </w:p>
  <w:tbl>
    <w:tblPr>
      <w:tblStyle w:val="Tabellenraster"/>
      <w:tblW w:w="1076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2"/>
      <w:gridCol w:w="2041"/>
      <w:gridCol w:w="2041"/>
      <w:gridCol w:w="2041"/>
      <w:gridCol w:w="2041"/>
      <w:gridCol w:w="2041"/>
    </w:tblGrid>
    <w:tr w:rsidR="009E2299" w:rsidRPr="00492759" w14:paraId="1246D6F3" w14:textId="77777777" w:rsidTr="004B383F">
      <w:trPr>
        <w:cantSplit/>
        <w:trHeight w:val="841"/>
      </w:trPr>
      <w:tc>
        <w:tcPr>
          <w:tcW w:w="562" w:type="dxa"/>
          <w:textDirection w:val="btLr"/>
          <w:vAlign w:val="center"/>
        </w:tcPr>
        <w:p w14:paraId="0D3289E2" w14:textId="77777777" w:rsidR="007215C4" w:rsidRPr="00492759" w:rsidRDefault="007215C4" w:rsidP="007215C4">
          <w:pPr>
            <w:jc w:val="center"/>
            <w:rPr>
              <w:rFonts w:cs="Arial"/>
            </w:rPr>
          </w:pPr>
        </w:p>
      </w:tc>
      <w:tc>
        <w:tcPr>
          <w:tcW w:w="2041" w:type="dxa"/>
          <w:vAlign w:val="center"/>
        </w:tcPr>
        <w:p w14:paraId="66E06AA8" w14:textId="2243FB30" w:rsidR="007215C4" w:rsidRPr="0057111C" w:rsidRDefault="007215C4" w:rsidP="007215C4">
          <w:pPr>
            <w:jc w:val="center"/>
            <w:rPr>
              <w:rFonts w:cs="Arial"/>
              <w:bCs/>
              <w:color w:val="000000"/>
              <w:sz w:val="18"/>
              <w:szCs w:val="18"/>
            </w:rPr>
          </w:pPr>
          <w:proofErr w:type="spellStart"/>
          <w:r w:rsidRPr="0057111C">
            <w:rPr>
              <w:rFonts w:cs="Arial"/>
              <w:bCs/>
              <w:color w:val="000000"/>
              <w:sz w:val="18"/>
              <w:szCs w:val="18"/>
            </w:rPr>
            <w:t>Enterobacterales</w:t>
          </w:r>
          <w:proofErr w:type="spellEnd"/>
        </w:p>
      </w:tc>
      <w:tc>
        <w:tcPr>
          <w:tcW w:w="2041" w:type="dxa"/>
          <w:vAlign w:val="center"/>
        </w:tcPr>
        <w:p w14:paraId="4A689AC7" w14:textId="77777777" w:rsidR="007215C4" w:rsidRPr="0057111C" w:rsidRDefault="007215C4" w:rsidP="007215C4">
          <w:pPr>
            <w:jc w:val="center"/>
            <w:rPr>
              <w:rFonts w:cs="Arial"/>
              <w:bCs/>
              <w:color w:val="000000"/>
              <w:sz w:val="18"/>
              <w:szCs w:val="18"/>
            </w:rPr>
          </w:pPr>
          <w:r w:rsidRPr="0057111C">
            <w:rPr>
              <w:rFonts w:cs="Arial"/>
              <w:bCs/>
              <w:color w:val="000000"/>
              <w:sz w:val="18"/>
              <w:szCs w:val="18"/>
            </w:rPr>
            <w:t>Pseudomonaden</w:t>
          </w:r>
        </w:p>
      </w:tc>
      <w:tc>
        <w:tcPr>
          <w:tcW w:w="2041" w:type="dxa"/>
          <w:vAlign w:val="center"/>
        </w:tcPr>
        <w:p w14:paraId="2A06A5C7" w14:textId="77777777" w:rsidR="007215C4" w:rsidRPr="0057111C" w:rsidRDefault="007215C4" w:rsidP="007215C4">
          <w:pPr>
            <w:jc w:val="center"/>
            <w:rPr>
              <w:rFonts w:cs="Arial"/>
              <w:bCs/>
              <w:color w:val="000000"/>
              <w:sz w:val="18"/>
              <w:szCs w:val="18"/>
            </w:rPr>
          </w:pPr>
          <w:r w:rsidRPr="0057111C">
            <w:rPr>
              <w:rFonts w:cs="Arial"/>
              <w:bCs/>
              <w:color w:val="000000"/>
              <w:sz w:val="18"/>
              <w:szCs w:val="18"/>
            </w:rPr>
            <w:t>Staphylokokken</w:t>
          </w:r>
        </w:p>
      </w:tc>
      <w:tc>
        <w:tcPr>
          <w:tcW w:w="2041" w:type="dxa"/>
          <w:vAlign w:val="center"/>
        </w:tcPr>
        <w:p w14:paraId="5C1282D5" w14:textId="77777777" w:rsidR="007215C4" w:rsidRPr="0057111C" w:rsidRDefault="007215C4" w:rsidP="007215C4">
          <w:pPr>
            <w:jc w:val="center"/>
            <w:rPr>
              <w:rFonts w:cs="Arial"/>
              <w:bCs/>
              <w:color w:val="000000"/>
              <w:sz w:val="18"/>
              <w:szCs w:val="18"/>
            </w:rPr>
          </w:pPr>
          <w:r w:rsidRPr="0057111C">
            <w:rPr>
              <w:rFonts w:cs="Arial"/>
              <w:bCs/>
              <w:color w:val="000000"/>
              <w:sz w:val="18"/>
              <w:szCs w:val="18"/>
            </w:rPr>
            <w:t>Streptokokken</w:t>
          </w:r>
        </w:p>
      </w:tc>
      <w:tc>
        <w:tcPr>
          <w:tcW w:w="2041" w:type="dxa"/>
          <w:vAlign w:val="center"/>
        </w:tcPr>
        <w:p w14:paraId="4D32006B" w14:textId="099FD84E" w:rsidR="007215C4" w:rsidRPr="0057111C" w:rsidRDefault="007215C4" w:rsidP="007215C4">
          <w:pPr>
            <w:jc w:val="center"/>
            <w:rPr>
              <w:rFonts w:cs="Arial"/>
              <w:bCs/>
              <w:color w:val="000000"/>
              <w:sz w:val="18"/>
              <w:szCs w:val="18"/>
            </w:rPr>
          </w:pPr>
          <w:r w:rsidRPr="0057111C">
            <w:rPr>
              <w:rFonts w:cs="Arial"/>
              <w:bCs/>
              <w:color w:val="000000"/>
              <w:sz w:val="18"/>
              <w:szCs w:val="18"/>
            </w:rPr>
            <w:t>Enterokokken</w:t>
          </w:r>
        </w:p>
      </w:tc>
    </w:tr>
  </w:tbl>
  <w:p w14:paraId="40D52E5B" w14:textId="720172BE" w:rsidR="000A069C" w:rsidRPr="00914CC5" w:rsidRDefault="000A069C" w:rsidP="00914CC5">
    <w:pPr>
      <w:pStyle w:val="Kopfzeile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D3D0A" w14:textId="7A8E6DAD" w:rsidR="003A3AD0" w:rsidRDefault="003A3AD0">
    <w:r>
      <w:rPr>
        <w:noProof/>
        <w:lang w:eastAsia="de-DE"/>
      </w:rPr>
      <w:drawing>
        <wp:anchor distT="0" distB="0" distL="114300" distR="114300" simplePos="0" relativeHeight="251658242" behindDoc="0" locked="0" layoutInCell="1" allowOverlap="1" wp14:anchorId="4AB841D7" wp14:editId="19C2AF8C">
          <wp:simplePos x="0" y="0"/>
          <wp:positionH relativeFrom="column">
            <wp:posOffset>4908641</wp:posOffset>
          </wp:positionH>
          <wp:positionV relativeFrom="paragraph">
            <wp:posOffset>-96701</wp:posOffset>
          </wp:positionV>
          <wp:extent cx="1864360" cy="489585"/>
          <wp:effectExtent l="0" t="0" r="2540" b="5715"/>
          <wp:wrapNone/>
          <wp:docPr id="469" name="Grafik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nbenannt-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36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</w:p>
  <w:p w14:paraId="429B78F5" w14:textId="77777777" w:rsidR="003A3AD0" w:rsidRDefault="003A3AD0"/>
  <w:p w14:paraId="617C1E0D" w14:textId="77777777" w:rsidR="003A3AD0" w:rsidRDefault="003A3AD0" w:rsidP="00914CC5">
    <w:pPr>
      <w:pStyle w:val="Titel"/>
      <w:spacing w:before="240" w:after="120"/>
      <w:ind w:right="-284"/>
      <w:jc w:val="left"/>
    </w:pPr>
    <w:r>
      <w:t xml:space="preserve">Schablonen für die </w:t>
    </w:r>
    <w:proofErr w:type="spellStart"/>
    <w:r>
      <w:t>Agardiffusion</w:t>
    </w:r>
    <w:proofErr w:type="spellEnd"/>
    <w:r>
      <w:t xml:space="preserve"> (EUCAST 12.0 – 2022) </w:t>
    </w:r>
    <w:r>
      <w:br/>
      <w:t>zur eigenen, zeilenweisen Anpassung (Bestellnummer MD1505)</w:t>
    </w:r>
  </w:p>
  <w:p w14:paraId="6ED3B449" w14:textId="77777777" w:rsidR="003A3AD0" w:rsidRPr="00914CC5" w:rsidRDefault="003A3AD0" w:rsidP="00914CC5">
    <w:pPr>
      <w:pStyle w:val="Kopfzeil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B2C5F"/>
    <w:multiLevelType w:val="hybridMultilevel"/>
    <w:tmpl w:val="FD24D6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17AA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2662DC8"/>
    <w:multiLevelType w:val="hybridMultilevel"/>
    <w:tmpl w:val="459CF5AA"/>
    <w:lvl w:ilvl="0" w:tplc="01F44336">
      <w:start w:val="1"/>
      <w:numFmt w:val="decimal"/>
      <w:pStyle w:val="Aufzhl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FF24A6"/>
    <w:multiLevelType w:val="hybridMultilevel"/>
    <w:tmpl w:val="43406D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EA3A5A"/>
    <w:multiLevelType w:val="hybridMultilevel"/>
    <w:tmpl w:val="745C7E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887044">
    <w:abstractNumId w:val="4"/>
  </w:num>
  <w:num w:numId="2" w16cid:durableId="1431465979">
    <w:abstractNumId w:val="1"/>
  </w:num>
  <w:num w:numId="3" w16cid:durableId="2100829021">
    <w:abstractNumId w:val="0"/>
  </w:num>
  <w:num w:numId="4" w16cid:durableId="234708769">
    <w:abstractNumId w:val="2"/>
  </w:num>
  <w:num w:numId="5" w16cid:durableId="1044654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5C4"/>
    <w:rsid w:val="00001735"/>
    <w:rsid w:val="00002CE5"/>
    <w:rsid w:val="00004D32"/>
    <w:rsid w:val="0000791F"/>
    <w:rsid w:val="00010221"/>
    <w:rsid w:val="00011631"/>
    <w:rsid w:val="000202BA"/>
    <w:rsid w:val="00057B53"/>
    <w:rsid w:val="00066A3D"/>
    <w:rsid w:val="00067233"/>
    <w:rsid w:val="00067DE7"/>
    <w:rsid w:val="00092EB0"/>
    <w:rsid w:val="000A069C"/>
    <w:rsid w:val="000A4102"/>
    <w:rsid w:val="000A43CA"/>
    <w:rsid w:val="000B177E"/>
    <w:rsid w:val="000B4CF9"/>
    <w:rsid w:val="000B7149"/>
    <w:rsid w:val="000C22A0"/>
    <w:rsid w:val="000C2B65"/>
    <w:rsid w:val="000E4371"/>
    <w:rsid w:val="000E5095"/>
    <w:rsid w:val="000E5298"/>
    <w:rsid w:val="000E6008"/>
    <w:rsid w:val="000E6107"/>
    <w:rsid w:val="000F11BD"/>
    <w:rsid w:val="00101EB9"/>
    <w:rsid w:val="00112405"/>
    <w:rsid w:val="00114A53"/>
    <w:rsid w:val="001303A3"/>
    <w:rsid w:val="00133925"/>
    <w:rsid w:val="001400A8"/>
    <w:rsid w:val="00144D14"/>
    <w:rsid w:val="001511F6"/>
    <w:rsid w:val="00175FC7"/>
    <w:rsid w:val="00183153"/>
    <w:rsid w:val="001B255D"/>
    <w:rsid w:val="001C1AAD"/>
    <w:rsid w:val="001C37CE"/>
    <w:rsid w:val="001C5F20"/>
    <w:rsid w:val="001D000E"/>
    <w:rsid w:val="001D58FC"/>
    <w:rsid w:val="001D765C"/>
    <w:rsid w:val="001E029E"/>
    <w:rsid w:val="001E1170"/>
    <w:rsid w:val="001E16C7"/>
    <w:rsid w:val="001E16C8"/>
    <w:rsid w:val="001F068D"/>
    <w:rsid w:val="001F3FDF"/>
    <w:rsid w:val="00200DD3"/>
    <w:rsid w:val="00202849"/>
    <w:rsid w:val="002209FC"/>
    <w:rsid w:val="00222C51"/>
    <w:rsid w:val="00241030"/>
    <w:rsid w:val="0024380E"/>
    <w:rsid w:val="00245255"/>
    <w:rsid w:val="00245D8D"/>
    <w:rsid w:val="0025188A"/>
    <w:rsid w:val="002653F9"/>
    <w:rsid w:val="00265FFA"/>
    <w:rsid w:val="00282649"/>
    <w:rsid w:val="00297951"/>
    <w:rsid w:val="002A0F7B"/>
    <w:rsid w:val="002A42C3"/>
    <w:rsid w:val="002C5552"/>
    <w:rsid w:val="002D65CA"/>
    <w:rsid w:val="002E6985"/>
    <w:rsid w:val="002F27DC"/>
    <w:rsid w:val="0030218A"/>
    <w:rsid w:val="00302C8E"/>
    <w:rsid w:val="0030581E"/>
    <w:rsid w:val="00307D8A"/>
    <w:rsid w:val="00310D3E"/>
    <w:rsid w:val="00321688"/>
    <w:rsid w:val="0032578F"/>
    <w:rsid w:val="00325B08"/>
    <w:rsid w:val="00341310"/>
    <w:rsid w:val="00342456"/>
    <w:rsid w:val="00344040"/>
    <w:rsid w:val="00344339"/>
    <w:rsid w:val="003616DE"/>
    <w:rsid w:val="0037145D"/>
    <w:rsid w:val="00377E6B"/>
    <w:rsid w:val="003871CF"/>
    <w:rsid w:val="003934F5"/>
    <w:rsid w:val="003A3AD0"/>
    <w:rsid w:val="003A62C5"/>
    <w:rsid w:val="003B5769"/>
    <w:rsid w:val="003D591C"/>
    <w:rsid w:val="003F6D1E"/>
    <w:rsid w:val="003F7D49"/>
    <w:rsid w:val="004053E8"/>
    <w:rsid w:val="00414521"/>
    <w:rsid w:val="004202F7"/>
    <w:rsid w:val="004211F9"/>
    <w:rsid w:val="00430DC8"/>
    <w:rsid w:val="004429CF"/>
    <w:rsid w:val="00455DDF"/>
    <w:rsid w:val="00461266"/>
    <w:rsid w:val="00463305"/>
    <w:rsid w:val="0048150D"/>
    <w:rsid w:val="00491A33"/>
    <w:rsid w:val="00491F27"/>
    <w:rsid w:val="004939B1"/>
    <w:rsid w:val="00494085"/>
    <w:rsid w:val="00494ACF"/>
    <w:rsid w:val="004965F4"/>
    <w:rsid w:val="004968EA"/>
    <w:rsid w:val="00497858"/>
    <w:rsid w:val="004A36BD"/>
    <w:rsid w:val="004A7A5C"/>
    <w:rsid w:val="004B383F"/>
    <w:rsid w:val="004D2A4F"/>
    <w:rsid w:val="00502F2F"/>
    <w:rsid w:val="0052180A"/>
    <w:rsid w:val="0056151A"/>
    <w:rsid w:val="005801EA"/>
    <w:rsid w:val="00580AA5"/>
    <w:rsid w:val="005830CC"/>
    <w:rsid w:val="00594433"/>
    <w:rsid w:val="0059677B"/>
    <w:rsid w:val="0059796D"/>
    <w:rsid w:val="005A52CF"/>
    <w:rsid w:val="005B4AE3"/>
    <w:rsid w:val="005C1459"/>
    <w:rsid w:val="005E273E"/>
    <w:rsid w:val="0060228C"/>
    <w:rsid w:val="00607328"/>
    <w:rsid w:val="00615134"/>
    <w:rsid w:val="0061570D"/>
    <w:rsid w:val="00615990"/>
    <w:rsid w:val="006160BA"/>
    <w:rsid w:val="006235F2"/>
    <w:rsid w:val="006300D0"/>
    <w:rsid w:val="00631C6B"/>
    <w:rsid w:val="00631DF5"/>
    <w:rsid w:val="00637EE0"/>
    <w:rsid w:val="0064046F"/>
    <w:rsid w:val="0064371C"/>
    <w:rsid w:val="00644765"/>
    <w:rsid w:val="00652091"/>
    <w:rsid w:val="006656E5"/>
    <w:rsid w:val="006764F1"/>
    <w:rsid w:val="006805E8"/>
    <w:rsid w:val="006C292C"/>
    <w:rsid w:val="006D65CD"/>
    <w:rsid w:val="006E4F49"/>
    <w:rsid w:val="006F2F9E"/>
    <w:rsid w:val="00700230"/>
    <w:rsid w:val="0070246E"/>
    <w:rsid w:val="007215C4"/>
    <w:rsid w:val="00745EBE"/>
    <w:rsid w:val="00747B40"/>
    <w:rsid w:val="007744B3"/>
    <w:rsid w:val="007748D9"/>
    <w:rsid w:val="007B0DD9"/>
    <w:rsid w:val="007B54BA"/>
    <w:rsid w:val="007C0924"/>
    <w:rsid w:val="007C5FD8"/>
    <w:rsid w:val="007D42BD"/>
    <w:rsid w:val="007D75B8"/>
    <w:rsid w:val="008131DB"/>
    <w:rsid w:val="008200F2"/>
    <w:rsid w:val="00822296"/>
    <w:rsid w:val="00827C65"/>
    <w:rsid w:val="00830634"/>
    <w:rsid w:val="0083565D"/>
    <w:rsid w:val="00843CCA"/>
    <w:rsid w:val="00844A40"/>
    <w:rsid w:val="00844D7F"/>
    <w:rsid w:val="008500E6"/>
    <w:rsid w:val="00850CD7"/>
    <w:rsid w:val="008547EB"/>
    <w:rsid w:val="008573C7"/>
    <w:rsid w:val="008745E3"/>
    <w:rsid w:val="00877539"/>
    <w:rsid w:val="0088136C"/>
    <w:rsid w:val="008916B5"/>
    <w:rsid w:val="008A02BA"/>
    <w:rsid w:val="008B101A"/>
    <w:rsid w:val="008B6C31"/>
    <w:rsid w:val="008C0496"/>
    <w:rsid w:val="008C3C8D"/>
    <w:rsid w:val="008D64C1"/>
    <w:rsid w:val="008E0B5E"/>
    <w:rsid w:val="008F1F1F"/>
    <w:rsid w:val="008F3662"/>
    <w:rsid w:val="00914CC5"/>
    <w:rsid w:val="0093756B"/>
    <w:rsid w:val="00942839"/>
    <w:rsid w:val="009457F5"/>
    <w:rsid w:val="00945BBD"/>
    <w:rsid w:val="00946EDE"/>
    <w:rsid w:val="00956ECD"/>
    <w:rsid w:val="0096597C"/>
    <w:rsid w:val="00973A4D"/>
    <w:rsid w:val="00977247"/>
    <w:rsid w:val="00990905"/>
    <w:rsid w:val="00996515"/>
    <w:rsid w:val="009A0472"/>
    <w:rsid w:val="009A2209"/>
    <w:rsid w:val="009A7B44"/>
    <w:rsid w:val="009C2258"/>
    <w:rsid w:val="009C3B30"/>
    <w:rsid w:val="009C6ED1"/>
    <w:rsid w:val="009D3CA7"/>
    <w:rsid w:val="009E2299"/>
    <w:rsid w:val="009E66B0"/>
    <w:rsid w:val="00A0693E"/>
    <w:rsid w:val="00A070E1"/>
    <w:rsid w:val="00A15360"/>
    <w:rsid w:val="00A206DB"/>
    <w:rsid w:val="00A319FC"/>
    <w:rsid w:val="00A46FDD"/>
    <w:rsid w:val="00A50184"/>
    <w:rsid w:val="00A553A3"/>
    <w:rsid w:val="00A71277"/>
    <w:rsid w:val="00A77364"/>
    <w:rsid w:val="00A94906"/>
    <w:rsid w:val="00AA0588"/>
    <w:rsid w:val="00AA44D5"/>
    <w:rsid w:val="00AA79C6"/>
    <w:rsid w:val="00AC6919"/>
    <w:rsid w:val="00AE1DA5"/>
    <w:rsid w:val="00AF36CD"/>
    <w:rsid w:val="00B01B5D"/>
    <w:rsid w:val="00B231A7"/>
    <w:rsid w:val="00B314C5"/>
    <w:rsid w:val="00B34AF6"/>
    <w:rsid w:val="00B37595"/>
    <w:rsid w:val="00B401CA"/>
    <w:rsid w:val="00B4577F"/>
    <w:rsid w:val="00B56E9F"/>
    <w:rsid w:val="00B57781"/>
    <w:rsid w:val="00B667DE"/>
    <w:rsid w:val="00B744C4"/>
    <w:rsid w:val="00B75435"/>
    <w:rsid w:val="00B831E3"/>
    <w:rsid w:val="00B92949"/>
    <w:rsid w:val="00B93879"/>
    <w:rsid w:val="00BA0884"/>
    <w:rsid w:val="00BA47B7"/>
    <w:rsid w:val="00BB17AF"/>
    <w:rsid w:val="00BB634F"/>
    <w:rsid w:val="00BB6B80"/>
    <w:rsid w:val="00BC113B"/>
    <w:rsid w:val="00BC5A7A"/>
    <w:rsid w:val="00BD6FD0"/>
    <w:rsid w:val="00BE05F6"/>
    <w:rsid w:val="00BE0888"/>
    <w:rsid w:val="00BE70C9"/>
    <w:rsid w:val="00BF30A4"/>
    <w:rsid w:val="00BF74C5"/>
    <w:rsid w:val="00BF7F5A"/>
    <w:rsid w:val="00C0006D"/>
    <w:rsid w:val="00C068DB"/>
    <w:rsid w:val="00C0707E"/>
    <w:rsid w:val="00C13946"/>
    <w:rsid w:val="00C21000"/>
    <w:rsid w:val="00C251FF"/>
    <w:rsid w:val="00C323C1"/>
    <w:rsid w:val="00C473CD"/>
    <w:rsid w:val="00C723CC"/>
    <w:rsid w:val="00C74FC4"/>
    <w:rsid w:val="00C824DA"/>
    <w:rsid w:val="00C82894"/>
    <w:rsid w:val="00C856D6"/>
    <w:rsid w:val="00C90C5A"/>
    <w:rsid w:val="00C921E2"/>
    <w:rsid w:val="00C9317C"/>
    <w:rsid w:val="00CA40E2"/>
    <w:rsid w:val="00CC0049"/>
    <w:rsid w:val="00CC4077"/>
    <w:rsid w:val="00CC7FEC"/>
    <w:rsid w:val="00CD4E2E"/>
    <w:rsid w:val="00D054C7"/>
    <w:rsid w:val="00D10CBF"/>
    <w:rsid w:val="00D14563"/>
    <w:rsid w:val="00D147B3"/>
    <w:rsid w:val="00D1602E"/>
    <w:rsid w:val="00D16678"/>
    <w:rsid w:val="00D16F5F"/>
    <w:rsid w:val="00D22D52"/>
    <w:rsid w:val="00D23C31"/>
    <w:rsid w:val="00D25126"/>
    <w:rsid w:val="00D26457"/>
    <w:rsid w:val="00D301C3"/>
    <w:rsid w:val="00D4201C"/>
    <w:rsid w:val="00D56916"/>
    <w:rsid w:val="00D62C79"/>
    <w:rsid w:val="00D67F57"/>
    <w:rsid w:val="00D7333A"/>
    <w:rsid w:val="00D7519B"/>
    <w:rsid w:val="00D86EA7"/>
    <w:rsid w:val="00D91F57"/>
    <w:rsid w:val="00D92C08"/>
    <w:rsid w:val="00D95EDD"/>
    <w:rsid w:val="00DA00E8"/>
    <w:rsid w:val="00DC453C"/>
    <w:rsid w:val="00DE0C01"/>
    <w:rsid w:val="00DE7156"/>
    <w:rsid w:val="00DF2291"/>
    <w:rsid w:val="00DF384E"/>
    <w:rsid w:val="00DF5B01"/>
    <w:rsid w:val="00DF7A4B"/>
    <w:rsid w:val="00E1107E"/>
    <w:rsid w:val="00E1112F"/>
    <w:rsid w:val="00E13886"/>
    <w:rsid w:val="00E16D47"/>
    <w:rsid w:val="00E346DE"/>
    <w:rsid w:val="00E40D1C"/>
    <w:rsid w:val="00E463C2"/>
    <w:rsid w:val="00E47130"/>
    <w:rsid w:val="00E51C2A"/>
    <w:rsid w:val="00E53053"/>
    <w:rsid w:val="00E733F9"/>
    <w:rsid w:val="00E95BB1"/>
    <w:rsid w:val="00EA1070"/>
    <w:rsid w:val="00EA1ECD"/>
    <w:rsid w:val="00EA27B8"/>
    <w:rsid w:val="00EB03B3"/>
    <w:rsid w:val="00EB0E63"/>
    <w:rsid w:val="00EB37A5"/>
    <w:rsid w:val="00EB7565"/>
    <w:rsid w:val="00EC2C0D"/>
    <w:rsid w:val="00ED4A9A"/>
    <w:rsid w:val="00ED517E"/>
    <w:rsid w:val="00EE1799"/>
    <w:rsid w:val="00EE2C44"/>
    <w:rsid w:val="00EE3E41"/>
    <w:rsid w:val="00EF20DB"/>
    <w:rsid w:val="00F0000A"/>
    <w:rsid w:val="00F165B3"/>
    <w:rsid w:val="00F20340"/>
    <w:rsid w:val="00F2067B"/>
    <w:rsid w:val="00F443B8"/>
    <w:rsid w:val="00F47A50"/>
    <w:rsid w:val="00F54645"/>
    <w:rsid w:val="00F5608D"/>
    <w:rsid w:val="00F6279B"/>
    <w:rsid w:val="00FB41BC"/>
    <w:rsid w:val="00FC1791"/>
    <w:rsid w:val="00FC2798"/>
    <w:rsid w:val="00FC718A"/>
    <w:rsid w:val="00FD14E0"/>
    <w:rsid w:val="00FD3FF5"/>
    <w:rsid w:val="00FE0328"/>
    <w:rsid w:val="00FE4688"/>
    <w:rsid w:val="00FE6B2E"/>
    <w:rsid w:val="00FF2BFF"/>
    <w:rsid w:val="00FF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B726B7"/>
  <w15:chartTrackingRefBased/>
  <w15:docId w15:val="{BC71F472-EE38-4BC5-A824-0496C64BA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914CC5"/>
    <w:pPr>
      <w:contextualSpacing/>
    </w:pPr>
    <w:rPr>
      <w:rFonts w:ascii="Century Gothic" w:hAnsi="Century Gothic"/>
      <w:color w:val="262626" w:themeColor="text1" w:themeTint="D9"/>
    </w:rPr>
  </w:style>
  <w:style w:type="paragraph" w:styleId="berschrift1">
    <w:name w:val="heading 1"/>
    <w:aliases w:val="Subline"/>
    <w:basedOn w:val="Standard"/>
    <w:next w:val="Standard"/>
    <w:link w:val="berschrift1Zchn"/>
    <w:uiPriority w:val="9"/>
    <w:qFormat/>
    <w:rsid w:val="00310D3E"/>
    <w:pPr>
      <w:keepNext/>
      <w:keepLines/>
      <w:spacing w:before="240" w:after="120" w:line="24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aliases w:val="Subline 2"/>
    <w:basedOn w:val="Standard"/>
    <w:next w:val="Standard"/>
    <w:link w:val="berschrift2Zchn"/>
    <w:uiPriority w:val="9"/>
    <w:unhideWhenUsed/>
    <w:qFormat/>
    <w:rsid w:val="00310D3E"/>
    <w:pPr>
      <w:keepNext/>
      <w:keepLines/>
      <w:spacing w:before="40" w:after="0" w:line="240" w:lineRule="auto"/>
      <w:outlineLvl w:val="1"/>
    </w:pPr>
    <w:rPr>
      <w:rFonts w:eastAsiaTheme="majorEastAsia" w:cstheme="majorBidi"/>
      <w:sz w:val="28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3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3C8D"/>
  </w:style>
  <w:style w:type="paragraph" w:styleId="Fuzeile">
    <w:name w:val="footer"/>
    <w:basedOn w:val="Standard"/>
    <w:link w:val="FuzeileZchn"/>
    <w:uiPriority w:val="99"/>
    <w:unhideWhenUsed/>
    <w:rsid w:val="008C3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3C8D"/>
  </w:style>
  <w:style w:type="character" w:styleId="Hyperlink">
    <w:name w:val="Hyperlink"/>
    <w:basedOn w:val="Absatz-Standardschriftart"/>
    <w:uiPriority w:val="99"/>
    <w:unhideWhenUsed/>
    <w:rsid w:val="00977247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1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F57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133925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570D"/>
    <w:rPr>
      <w:color w:val="808080"/>
      <w:shd w:val="clear" w:color="auto" w:fill="E6E6E6"/>
    </w:rPr>
  </w:style>
  <w:style w:type="paragraph" w:styleId="Titel">
    <w:name w:val="Title"/>
    <w:aliases w:val="Headline"/>
    <w:basedOn w:val="Standard"/>
    <w:next w:val="Standard"/>
    <w:link w:val="TitelZchn"/>
    <w:uiPriority w:val="10"/>
    <w:qFormat/>
    <w:rsid w:val="00C856D6"/>
    <w:pPr>
      <w:spacing w:after="240" w:line="240" w:lineRule="auto"/>
      <w:jc w:val="center"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elZchn">
    <w:name w:val="Titel Zchn"/>
    <w:aliases w:val="Headline Zchn"/>
    <w:basedOn w:val="Absatz-Standardschriftart"/>
    <w:link w:val="Titel"/>
    <w:uiPriority w:val="10"/>
    <w:rsid w:val="00C856D6"/>
    <w:rPr>
      <w:rFonts w:ascii="Century Gothic" w:eastAsiaTheme="majorEastAsia" w:hAnsi="Century Gothic" w:cstheme="majorBidi"/>
      <w:b/>
      <w:color w:val="262626" w:themeColor="text1" w:themeTint="D9"/>
      <w:spacing w:val="-10"/>
      <w:kern w:val="28"/>
      <w:sz w:val="32"/>
      <w:szCs w:val="56"/>
    </w:rPr>
  </w:style>
  <w:style w:type="character" w:customStyle="1" w:styleId="berschrift1Zchn">
    <w:name w:val="Überschrift 1 Zchn"/>
    <w:aliases w:val="Subline Zchn"/>
    <w:basedOn w:val="Absatz-Standardschriftart"/>
    <w:link w:val="berschrift1"/>
    <w:uiPriority w:val="9"/>
    <w:rsid w:val="00310D3E"/>
    <w:rPr>
      <w:rFonts w:ascii="Century Gothic" w:eastAsiaTheme="majorEastAsia" w:hAnsi="Century Gothic" w:cstheme="majorBidi"/>
      <w:b/>
      <w:color w:val="262626" w:themeColor="text1" w:themeTint="D9"/>
      <w:sz w:val="28"/>
      <w:szCs w:val="32"/>
    </w:rPr>
  </w:style>
  <w:style w:type="character" w:customStyle="1" w:styleId="berschrift2Zchn">
    <w:name w:val="Überschrift 2 Zchn"/>
    <w:aliases w:val="Subline 2 Zchn"/>
    <w:basedOn w:val="Absatz-Standardschriftart"/>
    <w:link w:val="berschrift2"/>
    <w:uiPriority w:val="9"/>
    <w:rsid w:val="00310D3E"/>
    <w:rPr>
      <w:rFonts w:ascii="Century Gothic" w:eastAsiaTheme="majorEastAsia" w:hAnsi="Century Gothic" w:cstheme="majorBidi"/>
      <w:sz w:val="28"/>
      <w:szCs w:val="26"/>
      <w:u w:val="single"/>
    </w:rPr>
  </w:style>
  <w:style w:type="paragraph" w:styleId="Listenabsatz">
    <w:name w:val="List Paragraph"/>
    <w:basedOn w:val="Standard"/>
    <w:uiPriority w:val="34"/>
    <w:qFormat/>
    <w:rsid w:val="001400A8"/>
    <w:pPr>
      <w:ind w:left="720"/>
    </w:pPr>
  </w:style>
  <w:style w:type="paragraph" w:styleId="KeinLeerraum">
    <w:name w:val="No Spacing"/>
    <w:aliases w:val="Anmerkungen"/>
    <w:uiPriority w:val="1"/>
    <w:qFormat/>
    <w:rsid w:val="006E4F49"/>
    <w:pPr>
      <w:spacing w:before="120" w:after="120" w:line="240" w:lineRule="auto"/>
    </w:pPr>
    <w:rPr>
      <w:rFonts w:ascii="Century Gothic" w:hAnsi="Century Gothic"/>
      <w:b/>
      <w:color w:val="262626" w:themeColor="text1" w:themeTint="D9"/>
    </w:rPr>
  </w:style>
  <w:style w:type="paragraph" w:customStyle="1" w:styleId="Aufzhlung">
    <w:name w:val="Aufzählung"/>
    <w:qFormat/>
    <w:rsid w:val="00222C51"/>
    <w:pPr>
      <w:numPr>
        <w:numId w:val="4"/>
      </w:numPr>
      <w:spacing w:after="120" w:line="240" w:lineRule="exact"/>
      <w:ind w:left="714" w:hanging="357"/>
    </w:pPr>
    <w:rPr>
      <w:rFonts w:ascii="Century Gothic" w:eastAsiaTheme="majorEastAsia" w:hAnsi="Century Gothic" w:cstheme="majorBidi"/>
      <w:color w:val="262626" w:themeColor="text1" w:themeTint="D9"/>
      <w:spacing w:val="-10"/>
      <w:kern w:val="28"/>
      <w:szCs w:val="56"/>
    </w:rPr>
  </w:style>
  <w:style w:type="paragraph" w:customStyle="1" w:styleId="Bakteriennamen">
    <w:name w:val="Bakteriennamen"/>
    <w:basedOn w:val="Standard"/>
    <w:rsid w:val="00C856D6"/>
    <w:rPr>
      <w:i/>
    </w:rPr>
  </w:style>
  <w:style w:type="paragraph" w:customStyle="1" w:styleId="Produktnamen">
    <w:name w:val="Produktnamen"/>
    <w:basedOn w:val="Aufzhlung"/>
    <w:rsid w:val="00C856D6"/>
    <w:rPr>
      <w:b/>
    </w:rPr>
  </w:style>
  <w:style w:type="character" w:customStyle="1" w:styleId="Bakterienname">
    <w:name w:val="Bakterienname"/>
    <w:uiPriority w:val="1"/>
    <w:qFormat/>
    <w:rsid w:val="00F5608D"/>
    <w:rPr>
      <w:i/>
      <w:color w:val="262626" w:themeColor="text1" w:themeTint="D9"/>
    </w:rPr>
  </w:style>
  <w:style w:type="character" w:customStyle="1" w:styleId="Produktname">
    <w:name w:val="Produktname"/>
    <w:uiPriority w:val="1"/>
    <w:qFormat/>
    <w:rsid w:val="00615990"/>
    <w:rPr>
      <w:b/>
      <w:i w:val="0"/>
    </w:rPr>
  </w:style>
  <w:style w:type="paragraph" w:customStyle="1" w:styleId="Marginalie">
    <w:name w:val="Marginalie"/>
    <w:qFormat/>
    <w:rsid w:val="009A7B44"/>
    <w:pPr>
      <w:jc w:val="both"/>
    </w:pPr>
    <w:rPr>
      <w:rFonts w:ascii="Century Gothic" w:eastAsiaTheme="majorEastAsia" w:hAnsi="Century Gothic" w:cstheme="majorBidi"/>
      <w:color w:val="262626" w:themeColor="text1" w:themeTint="D9"/>
      <w:spacing w:val="-10"/>
      <w:kern w:val="28"/>
      <w:sz w:val="16"/>
      <w:szCs w:val="56"/>
    </w:rPr>
  </w:style>
  <w:style w:type="paragraph" w:customStyle="1" w:styleId="Hinweise">
    <w:name w:val="Hinweise"/>
    <w:link w:val="HinweiseZchn"/>
    <w:qFormat/>
    <w:rsid w:val="006160BA"/>
    <w:rPr>
      <w:rFonts w:ascii="Century Gothic" w:eastAsiaTheme="majorEastAsia" w:hAnsi="Century Gothic" w:cstheme="majorBidi"/>
      <w:color w:val="262626" w:themeColor="text1" w:themeTint="D9"/>
      <w:spacing w:val="-10"/>
      <w:kern w:val="28"/>
      <w:sz w:val="16"/>
      <w:szCs w:val="56"/>
    </w:rPr>
  </w:style>
  <w:style w:type="character" w:customStyle="1" w:styleId="HinweiseZchn">
    <w:name w:val="Hinweise Zchn"/>
    <w:basedOn w:val="Absatz-Standardschriftart"/>
    <w:link w:val="Hinweise"/>
    <w:rsid w:val="006160BA"/>
    <w:rPr>
      <w:rFonts w:ascii="Century Gothic" w:eastAsiaTheme="majorEastAsia" w:hAnsi="Century Gothic" w:cstheme="majorBidi"/>
      <w:color w:val="262626" w:themeColor="text1" w:themeTint="D9"/>
      <w:spacing w:val="-10"/>
      <w:kern w:val="28"/>
      <w:sz w:val="16"/>
      <w:szCs w:val="56"/>
    </w:rPr>
  </w:style>
  <w:style w:type="paragraph" w:customStyle="1" w:styleId="EinfAbs">
    <w:name w:val="[Einf. Abs.]"/>
    <w:basedOn w:val="Standard"/>
    <w:uiPriority w:val="99"/>
    <w:rsid w:val="007215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</w:rPr>
  </w:style>
  <w:style w:type="paragraph" w:styleId="Textkrper">
    <w:name w:val="Body Text"/>
    <w:basedOn w:val="Standard"/>
    <w:link w:val="TextkrperZchn"/>
    <w:uiPriority w:val="1"/>
    <w:qFormat/>
    <w:rsid w:val="007215C4"/>
    <w:pPr>
      <w:widowControl w:val="0"/>
      <w:autoSpaceDE w:val="0"/>
      <w:autoSpaceDN w:val="0"/>
      <w:spacing w:after="0" w:line="240" w:lineRule="auto"/>
    </w:pPr>
    <w:rPr>
      <w:rFonts w:ascii="Britannic Bold" w:eastAsia="Britannic Bold" w:hAnsi="Britannic Bold" w:cs="Britannic Bold"/>
      <w:color w:val="auto"/>
      <w:sz w:val="13"/>
      <w:szCs w:val="13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7215C4"/>
    <w:rPr>
      <w:rFonts w:ascii="Britannic Bold" w:eastAsia="Britannic Bold" w:hAnsi="Britannic Bold" w:cs="Britannic Bold"/>
      <w:sz w:val="13"/>
      <w:szCs w:val="13"/>
      <w:lang w:eastAsia="de-DE" w:bidi="de-DE"/>
    </w:rPr>
  </w:style>
  <w:style w:type="table" w:styleId="Tabellenraster">
    <w:name w:val="Table Grid"/>
    <w:basedOn w:val="NormaleTabelle"/>
    <w:uiPriority w:val="39"/>
    <w:rsid w:val="007215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202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202B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202BA"/>
    <w:rPr>
      <w:rFonts w:ascii="Century Gothic" w:hAnsi="Century Gothic"/>
      <w:color w:val="262626" w:themeColor="text1" w:themeTint="D9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202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02BA"/>
    <w:rPr>
      <w:rFonts w:ascii="Century Gothic" w:hAnsi="Century Gothic"/>
      <w:b/>
      <w:bCs/>
      <w:color w:val="262626" w:themeColor="text1" w:themeTint="D9"/>
      <w:sz w:val="20"/>
      <w:szCs w:val="20"/>
    </w:rPr>
  </w:style>
  <w:style w:type="paragraph" w:styleId="berarbeitung">
    <w:name w:val="Revision"/>
    <w:hidden/>
    <w:uiPriority w:val="99"/>
    <w:semiHidden/>
    <w:rsid w:val="00C9317C"/>
    <w:pPr>
      <w:spacing w:after="0" w:line="240" w:lineRule="auto"/>
    </w:pPr>
    <w:rPr>
      <w:rFonts w:ascii="Century Gothic" w:hAnsi="Century Gothic"/>
      <w:color w:val="262626" w:themeColor="text1" w:themeTint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5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hyperlink" Target="mailto:service@aurosan.de" TargetMode="External"/><Relationship Id="rId16" Type="http://schemas.openxmlformats.org/officeDocument/2006/relationships/image" Target="media/image6.jpeg"/><Relationship Id="rId11" Type="http://schemas.openxmlformats.org/officeDocument/2006/relationships/image" Target="media/image1.jpg"/><Relationship Id="rId32" Type="http://schemas.openxmlformats.org/officeDocument/2006/relationships/image" Target="media/image22.jp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numbering" Target="numbering.xml"/><Relationship Id="rId90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footer" Target="foot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7" Type="http://schemas.openxmlformats.org/officeDocument/2006/relationships/settings" Target="settings.xml"/><Relationship Id="rId71" Type="http://schemas.openxmlformats.org/officeDocument/2006/relationships/image" Target="media/image61.jp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header" Target="header1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56" Type="http://schemas.openxmlformats.org/officeDocument/2006/relationships/image" Target="media/image46.jpeg"/><Relationship Id="rId77" Type="http://schemas.openxmlformats.org/officeDocument/2006/relationships/image" Target="media/image6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UROSAN\AB-Ableseschablonen\20201211_Vorlage_Service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1B3B247B55104C93F5A99DA8373EBD" ma:contentTypeVersion="16" ma:contentTypeDescription="Ein neues Dokument erstellen." ma:contentTypeScope="" ma:versionID="b81395ec9577bda156b0672f49417bab">
  <xsd:schema xmlns:xsd="http://www.w3.org/2001/XMLSchema" xmlns:xs="http://www.w3.org/2001/XMLSchema" xmlns:p="http://schemas.microsoft.com/office/2006/metadata/properties" xmlns:ns2="f1bf8f62-918c-4998-a126-1f1b18aefa1d" xmlns:ns3="883153bb-84ff-4337-b2db-e2404f85eea9" targetNamespace="http://schemas.microsoft.com/office/2006/metadata/properties" ma:root="true" ma:fieldsID="48bcb08e07c2e0abf3ce8ff6209c63b1" ns2:_="" ns3:_="">
    <xsd:import namespace="f1bf8f62-918c-4998-a126-1f1b18aefa1d"/>
    <xsd:import namespace="883153bb-84ff-4337-b2db-e2404f85ee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ink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f8f62-918c-4998-a126-1f1b18aefa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5161cf73-39aa-40b7-897a-038b29f248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ink" ma:index="21" nillable="true" ma:displayName="Link" ma:description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153bb-84ff-4337-b2db-e2404f85ee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228d8ea-0c43-48a7-a394-c71021c40d41}" ma:internalName="TaxCatchAll" ma:showField="CatchAllData" ma:web="883153bb-84ff-4337-b2db-e2404f85ee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bf8f62-918c-4998-a126-1f1b18aefa1d">
      <Terms xmlns="http://schemas.microsoft.com/office/infopath/2007/PartnerControls"/>
    </lcf76f155ced4ddcb4097134ff3c332f>
    <TaxCatchAll xmlns="883153bb-84ff-4337-b2db-e2404f85eea9" xsi:nil="true"/>
    <Link xmlns="f1bf8f62-918c-4998-a126-1f1b18aefa1d">
      <Url xsi:nil="true"/>
      <Description xsi:nil="true"/>
    </Link>
    <SharedWithUsers xmlns="883153bb-84ff-4337-b2db-e2404f85eea9">
      <UserInfo>
        <DisplayName>Marketing @ AUROSAN GmbH</DisplayName>
        <AccountId>63</AccountId>
        <AccountType/>
      </UserInfo>
      <UserInfo>
        <DisplayName>Dr. Kerstin Thönes, AUROSAN GmbH</DisplayName>
        <AccountId>44</AccountId>
        <AccountType/>
      </UserInfo>
      <UserInfo>
        <DisplayName>Kundenbetreuung, AUROSAN GmbH</DisplayName>
        <AccountId>15</AccountId>
        <AccountType/>
      </UserInfo>
      <UserInfo>
        <DisplayName>Dr. Michael Delfs, AUROSAN GmbH</DisplayName>
        <AccountId>17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28B13D3-BC87-4422-802D-FA3200F194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31B9B6-E76E-418A-ACAC-B5A61BB929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f8f62-918c-4998-a126-1f1b18aefa1d"/>
    <ds:schemaRef ds:uri="883153bb-84ff-4337-b2db-e2404f85ee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4E6C52-8FD7-4478-9166-6ACFAA4F72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512ED0-0358-4318-9120-24D15B96F8E2}">
  <ds:schemaRefs>
    <ds:schemaRef ds:uri="http://schemas.microsoft.com/office/2006/metadata/properties"/>
    <ds:schemaRef ds:uri="http://schemas.microsoft.com/office/infopath/2007/PartnerControls"/>
    <ds:schemaRef ds:uri="f1bf8f62-918c-4998-a126-1f1b18aefa1d"/>
    <ds:schemaRef ds:uri="883153bb-84ff-4337-b2db-e2404f85ee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20201211_Vorlage_Servicematerial</Template>
  <TotalTime>0</TotalTime>
  <Pages>19</Pages>
  <Words>179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M. Korthals, AUROSAN GmbH</dc:creator>
  <cp:keywords/>
  <dc:description/>
  <cp:lastModifiedBy>Katharina Bujlo</cp:lastModifiedBy>
  <cp:revision>2</cp:revision>
  <cp:lastPrinted>2022-09-29T11:52:00Z</cp:lastPrinted>
  <dcterms:created xsi:type="dcterms:W3CDTF">2024-02-08T08:25:00Z</dcterms:created>
  <dcterms:modified xsi:type="dcterms:W3CDTF">2024-02-08T08:25:00Z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0x0101007C1B3B247B55104C93F5A99DA8373EBD</vt:lpwstr>
  </property>
  <property fmtid="{D5CDD505-2E9C-101B-9397-08002B2CF9AE}" pid="3" name="MediaServiceImageTags">
    <vt:lpwstr/>
  </property>
</Properties>
</file>